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59471244" w14:textId="77777777" w:rsidR="009E0E54" w:rsidRPr="000624E5" w:rsidRDefault="00335992" w:rsidP="007D388E">
      <w:pPr>
        <w:tabs>
          <w:tab w:val="left" w:pos="7110"/>
        </w:tabs>
        <w:rPr>
          <w:rFonts w:ascii="新細明體" w:eastAsia="新細明體" w:hAnsi="新細明體" w:cs="新細明體"/>
          <w:sz w:val="26"/>
          <w:szCs w:val="26"/>
          <w:lang w:eastAsia="zh-CN"/>
        </w:rPr>
      </w:pP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Chinese test 15</w:t>
      </w:r>
      <w:r w:rsidR="00F6512D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format and </w:t>
      </w:r>
      <w:r w:rsidR="009E0E54" w:rsidRPr="000624E5">
        <w:rPr>
          <w:rFonts w:ascii="新細明體" w:eastAsia="新細明體" w:hAnsi="新細明體" w:cs="新細明體"/>
          <w:sz w:val="26"/>
          <w:szCs w:val="26"/>
          <w:highlight w:val="yellow"/>
          <w:lang w:eastAsia="zh-CN"/>
        </w:rPr>
        <w:t>instruction</w:t>
      </w: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s.  It will be tested on 4/28</w:t>
      </w:r>
      <w:r w:rsidR="00C77EFA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(Thur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sday).</w:t>
      </w:r>
    </w:p>
    <w:p w14:paraId="1694AC5F" w14:textId="77777777" w:rsidR="009E0E54" w:rsidRPr="000624E5" w:rsidRDefault="009E0E54" w:rsidP="009E0E54">
      <w:pPr>
        <w:rPr>
          <w:rFonts w:ascii="新細明體" w:eastAsia="新細明體" w:hAnsi="新細明體" w:cs="新細明體"/>
          <w:sz w:val="26"/>
          <w:szCs w:val="26"/>
          <w:lang w:eastAsia="zh-CN"/>
        </w:rPr>
      </w:pPr>
    </w:p>
    <w:p w14:paraId="60A5810A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星期_______________</w:t>
      </w:r>
    </w:p>
    <w:p w14:paraId="4854563E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667D5ACB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</w:p>
    <w:p w14:paraId="72110884" w14:textId="77777777" w:rsidR="009E0E54" w:rsidRDefault="009E0E54" w:rsidP="009E0E54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rStyle w:val="IntenseReference"/>
          <w:rFonts w:eastAsiaTheme="minorEastAsia"/>
          <w:lang w:eastAsia="zh-CN"/>
        </w:rPr>
        <w:t>Matching the pictures and characters</w:t>
      </w:r>
    </w:p>
    <w:p w14:paraId="1280A9F1" w14:textId="77777777" w:rsidR="009E0E54" w:rsidRPr="00607DF7" w:rsidRDefault="009E0E54" w:rsidP="009E0E5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(I will read the characters to them and also no English when do the test.)</w:t>
      </w:r>
    </w:p>
    <w:p w14:paraId="6D042AEF" w14:textId="77777777" w:rsidR="009E0E54" w:rsidRDefault="009E0E54" w:rsidP="009E0E54">
      <w:pPr>
        <w:rPr>
          <w:rStyle w:val="IntenseReference"/>
          <w:rFonts w:eastAsiaTheme="minorEastAsia"/>
          <w:lang w:eastAsia="zh-CN"/>
        </w:rPr>
      </w:pPr>
    </w:p>
    <w:p w14:paraId="53F00F5B" w14:textId="77777777" w:rsidR="000B5C11" w:rsidRDefault="00B700CF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AFA3A28" wp14:editId="1C95F636">
                <wp:simplePos x="0" y="0"/>
                <wp:positionH relativeFrom="page">
                  <wp:posOffset>4942840</wp:posOffset>
                </wp:positionH>
                <wp:positionV relativeFrom="page">
                  <wp:posOffset>2348230</wp:posOffset>
                </wp:positionV>
                <wp:extent cx="2137410" cy="831215"/>
                <wp:effectExtent l="50800" t="25400" r="97790" b="159385"/>
                <wp:wrapNone/>
                <wp:docPr id="29" name="Curved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410" cy="831215"/>
                        </a:xfrm>
                        <a:prstGeom prst="curvedConnector3">
                          <a:avLst/>
                        </a:prstGeom>
                        <a:ln w="6350" cmpd="sng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9" o:spid="_x0000_s1026" type="#_x0000_t38" style="position:absolute;margin-left:389.2pt;margin-top:184.9pt;width:168.3pt;height:65.45pt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" adj="10800" strokecolor="#c0504d [3205]" strokeweight=".5pt">
                <v:stroke endarrow="open"/>
                <v:shadow on="t" opacity="22937f" mv:blur="40000f" origin=",.5" offset="0,23000emu"/>
                <w10:wrap anchorx="page" anchory="page"/>
              </v:shape>
            </w:pict>
          </mc:Fallback>
        </mc:AlternateContent>
      </w:r>
      <w:r w:rsidR="0075275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013475D" wp14:editId="3EA59B25">
                <wp:simplePos x="0" y="0"/>
                <wp:positionH relativeFrom="page">
                  <wp:posOffset>3161665</wp:posOffset>
                </wp:positionH>
                <wp:positionV relativeFrom="page">
                  <wp:posOffset>2466975</wp:posOffset>
                </wp:positionV>
                <wp:extent cx="2137410" cy="949960"/>
                <wp:effectExtent l="50800" t="25400" r="72390" b="167640"/>
                <wp:wrapNone/>
                <wp:docPr id="19" name="Curved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410" cy="949960"/>
                        </a:xfrm>
                        <a:prstGeom prst="curvedConnector3">
                          <a:avLst/>
                        </a:prstGeom>
                        <a:ln w="6350" cmpd="sng"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9" o:spid="_x0000_s1026" type="#_x0000_t38" style="position:absolute;margin-left:248.95pt;margin-top:194.25pt;width:168.3pt;height:74.8pt;flip:x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" adj="10800" strokecolor="#8064a2 [3207]" strokeweight=".5pt">
                <v:stroke endarrow="open"/>
                <v:shadow on="t" opacity="22937f" mv:blur="40000f" origin=",.5" offset="0,23000emu"/>
                <w10:wrap anchorx="page" anchory="page"/>
              </v:shape>
            </w:pict>
          </mc:Fallback>
        </mc:AlternateContent>
      </w:r>
      <w:r w:rsidR="0075275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23DA48B" wp14:editId="41DE5AFD">
                <wp:simplePos x="0" y="0"/>
                <wp:positionH relativeFrom="page">
                  <wp:posOffset>1974215</wp:posOffset>
                </wp:positionH>
                <wp:positionV relativeFrom="page">
                  <wp:posOffset>2585720</wp:posOffset>
                </wp:positionV>
                <wp:extent cx="118745" cy="949960"/>
                <wp:effectExtent l="76200" t="25400" r="186055" b="167640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949960"/>
                        </a:xfrm>
                        <a:prstGeom prst="curvedConnector3">
                          <a:avLst>
                            <a:gd name="adj1" fmla="val -8547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6" o:spid="_x0000_s1026" type="#_x0000_t38" style="position:absolute;margin-left:155.45pt;margin-top:203.6pt;width:9.35pt;height:74.8pt;flip:x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" adj="-18462" strokecolor="#f79646 [3209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5275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A55645F" wp14:editId="08F8366E">
                <wp:simplePos x="0" y="0"/>
                <wp:positionH relativeFrom="page">
                  <wp:posOffset>2686685</wp:posOffset>
                </wp:positionH>
                <wp:positionV relativeFrom="page">
                  <wp:posOffset>2466975</wp:posOffset>
                </wp:positionV>
                <wp:extent cx="1187450" cy="712470"/>
                <wp:effectExtent l="0" t="0" r="107950" b="74930"/>
                <wp:wrapNone/>
                <wp:docPr id="13" name="Curved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712470"/>
                        </a:xfrm>
                        <a:prstGeom prst="curvedConnector3">
                          <a:avLst>
                            <a:gd name="adj1" fmla="val 9919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3" o:spid="_x0000_s1026" type="#_x0000_t38" style="position:absolute;margin-left:211.55pt;margin-top:194.25pt;width:93.5pt;height:56.1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" adj="21427" strokecolor="#40a7c2 [3048]">
                <v:stroke endarrow="open"/>
                <w10:wrap anchorx="page" anchory="page"/>
              </v:shape>
            </w:pict>
          </mc:Fallback>
        </mc:AlternateContent>
      </w:r>
      <w:r w:rsidR="0075275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54CC9FE" wp14:editId="5DEDD94F">
                <wp:simplePos x="0" y="0"/>
                <wp:positionH relativeFrom="page">
                  <wp:posOffset>1143000</wp:posOffset>
                </wp:positionH>
                <wp:positionV relativeFrom="page">
                  <wp:posOffset>2348230</wp:posOffset>
                </wp:positionV>
                <wp:extent cx="118745" cy="831215"/>
                <wp:effectExtent l="381000" t="25400" r="59055" b="159385"/>
                <wp:wrapNone/>
                <wp:docPr id="7" name="Curved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831215"/>
                        </a:xfrm>
                        <a:prstGeom prst="curvedConnector3">
                          <a:avLst>
                            <a:gd name="adj1" fmla="val 377986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7" o:spid="_x0000_s1026" type="#_x0000_t38" style="position:absolute;margin-left:90pt;margin-top:184.9pt;width:9.35pt;height:65.45pt;flip:x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" adj="81645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D3BF9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752759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看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书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(read book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老师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(teacher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橙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色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(orange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>上面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(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>up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葡萄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(grape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汽水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(soda)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为什么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(why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>黄色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>(yellow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要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(want)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跟</w:t>
      </w:r>
      <w:r w:rsidR="000C7B08">
        <w:rPr>
          <w:rStyle w:val="IntenseReference"/>
          <w:rFonts w:eastAsiaTheme="minorEastAsia" w:hint="eastAsia"/>
          <w:szCs w:val="24"/>
          <w:lang w:eastAsia="zh-CN"/>
        </w:rPr>
        <w:t>我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玩</w:t>
      </w:r>
      <w:r w:rsidR="000C7B08">
        <w:rPr>
          <w:rStyle w:val="IntenseReference"/>
          <w:rFonts w:eastAsiaTheme="minorEastAsia" w:hint="eastAsia"/>
          <w:szCs w:val="24"/>
          <w:lang w:eastAsia="zh-CN"/>
        </w:rPr>
        <w:t>(play with me)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</w:p>
    <w:p w14:paraId="3B89EBB4" w14:textId="77777777" w:rsidR="009E0E54" w:rsidRPr="00DC5EE0" w:rsidRDefault="00752759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8B682D8" wp14:editId="5CC65575">
                <wp:simplePos x="0" y="0"/>
                <wp:positionH relativeFrom="page">
                  <wp:posOffset>2686684</wp:posOffset>
                </wp:positionH>
                <wp:positionV relativeFrom="page">
                  <wp:posOffset>2823210</wp:posOffset>
                </wp:positionV>
                <wp:extent cx="2968625" cy="356235"/>
                <wp:effectExtent l="0" t="0" r="79375" b="126365"/>
                <wp:wrapNone/>
                <wp:docPr id="18" name="Curved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625" cy="3562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8" o:spid="_x0000_s1026" type="#_x0000_t38" style="position:absolute;margin-left:211.55pt;margin-top:222.3pt;width:233.75pt;height:28.05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" adj="10800" strokecolor="#f68c36 [3049]">
                <v:stroke endarrow="open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FC96429" wp14:editId="2C145FFF">
                <wp:simplePos x="0" y="0"/>
                <wp:positionH relativeFrom="page">
                  <wp:posOffset>2686685</wp:posOffset>
                </wp:positionH>
                <wp:positionV relativeFrom="page">
                  <wp:posOffset>2704465</wp:posOffset>
                </wp:positionV>
                <wp:extent cx="1306195" cy="593725"/>
                <wp:effectExtent l="76200" t="25400" r="65405" b="168275"/>
                <wp:wrapNone/>
                <wp:docPr id="12" name="Curved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195" cy="59372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2" o:spid="_x0000_s1026" type="#_x0000_t38" style="position:absolute;margin-left:211.55pt;margin-top:212.95pt;width:102.85pt;height:46.75pt;flip:x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" adj="10800" strokecolor="#c0504d [3205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4B39114" wp14:editId="17D18522">
                <wp:simplePos x="0" y="0"/>
                <wp:positionH relativeFrom="page">
                  <wp:posOffset>5951855</wp:posOffset>
                </wp:positionH>
                <wp:positionV relativeFrom="page">
                  <wp:posOffset>2763520</wp:posOffset>
                </wp:positionV>
                <wp:extent cx="831215" cy="237490"/>
                <wp:effectExtent l="42863" t="33337" r="126047" b="100648"/>
                <wp:wrapNone/>
                <wp:docPr id="9" name="Curved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831215" cy="23749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9" o:spid="_x0000_s1026" type="#_x0000_t38" style="position:absolute;margin-left:468.65pt;margin-top:217.6pt;width:65.45pt;height:18.7pt;rotation:90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" adj="10800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他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(he) 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她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(she) </w:t>
      </w:r>
      <w:r w:rsidR="00606FED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>下课</w:t>
      </w:r>
      <w:r w:rsidR="00335992">
        <w:rPr>
          <w:rStyle w:val="IntenseReference"/>
          <w:rFonts w:eastAsiaTheme="minorEastAsia" w:hint="eastAsia"/>
          <w:szCs w:val="24"/>
          <w:lang w:eastAsia="zh-CN"/>
        </w:rPr>
        <w:t xml:space="preserve">(recess)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 </w:t>
      </w:r>
    </w:p>
    <w:p w14:paraId="35242378" w14:textId="77777777" w:rsidR="009E0E54" w:rsidRDefault="00752759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BED2D29" wp14:editId="34EA667F">
                <wp:simplePos x="0" y="0"/>
                <wp:positionH relativeFrom="page">
                  <wp:posOffset>1736725</wp:posOffset>
                </wp:positionH>
                <wp:positionV relativeFrom="page">
                  <wp:posOffset>2941955</wp:posOffset>
                </wp:positionV>
                <wp:extent cx="3324860" cy="356235"/>
                <wp:effectExtent l="50800" t="25400" r="78740" b="177165"/>
                <wp:wrapNone/>
                <wp:docPr id="22" name="Curved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860" cy="3562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22" o:spid="_x0000_s1026" type="#_x0000_t38" style="position:absolute;margin-left:136.75pt;margin-top:231.65pt;width:261.8pt;height:28.05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" adj="10800" strokecolor="#9bbb59 [3206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F6ADF7E" wp14:editId="620CB7F1">
                <wp:simplePos x="0" y="0"/>
                <wp:positionH relativeFrom="page">
                  <wp:posOffset>786765</wp:posOffset>
                </wp:positionH>
                <wp:positionV relativeFrom="page">
                  <wp:posOffset>2941955</wp:posOffset>
                </wp:positionV>
                <wp:extent cx="593725" cy="237490"/>
                <wp:effectExtent l="76200" t="25400" r="66675" b="168910"/>
                <wp:wrapNone/>
                <wp:docPr id="20" name="Curved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237490"/>
                        </a:xfrm>
                        <a:prstGeom prst="curvedConnector3">
                          <a:avLst>
                            <a:gd name="adj1" fmla="val 7281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20" o:spid="_x0000_s1026" type="#_x0000_t38" style="position:absolute;margin-left:61.95pt;margin-top:231.65pt;width:46.75pt;height:18.7pt;flip:x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" adj="15728" strokecolor="#c0504d [3205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CF98A38" wp14:editId="2C384EE0">
                <wp:simplePos x="0" y="0"/>
                <wp:positionH relativeFrom="page">
                  <wp:posOffset>4229735</wp:posOffset>
                </wp:positionH>
                <wp:positionV relativeFrom="page">
                  <wp:posOffset>3060065</wp:posOffset>
                </wp:positionV>
                <wp:extent cx="712470" cy="12700"/>
                <wp:effectExtent l="70485" t="31115" r="170815" b="94615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12470" cy="127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11" o:spid="_x0000_s1026" type="#_x0000_t38" style="position:absolute;margin-left:333.05pt;margin-top:240.95pt;width:56.1pt;height:1pt;rotation:90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" adj="10800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69216" behindDoc="0" locked="0" layoutInCell="1" allowOverlap="1" wp14:anchorId="0736BAA0" wp14:editId="59A23808">
            <wp:simplePos x="0" y="0"/>
            <wp:positionH relativeFrom="page">
              <wp:posOffset>430530</wp:posOffset>
            </wp:positionH>
            <wp:positionV relativeFrom="page">
              <wp:posOffset>3060700</wp:posOffset>
            </wp:positionV>
            <wp:extent cx="593725" cy="1054735"/>
            <wp:effectExtent l="0" t="0" r="0" b="1206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r="20194"/>
                    <a:stretch/>
                  </pic:blipFill>
                  <pic:spPr bwMode="auto">
                    <a:xfrm>
                      <a:off x="0" y="0"/>
                      <a:ext cx="593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18C95" w14:textId="77777777" w:rsidR="009E0E54" w:rsidRDefault="00B700CF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F4C75AE" wp14:editId="734B67D4">
                <wp:simplePos x="0" y="0"/>
                <wp:positionH relativeFrom="page">
                  <wp:posOffset>6724015</wp:posOffset>
                </wp:positionH>
                <wp:positionV relativeFrom="page">
                  <wp:posOffset>3535045</wp:posOffset>
                </wp:positionV>
                <wp:extent cx="712470" cy="593725"/>
                <wp:effectExtent l="50800" t="25400" r="74930" b="0"/>
                <wp:wrapThrough wrapText="bothSides">
                  <wp:wrapPolygon edited="0">
                    <wp:start x="4620" y="-924"/>
                    <wp:lineTo x="-1540" y="0"/>
                    <wp:lineTo x="-1540" y="12937"/>
                    <wp:lineTo x="23102" y="12937"/>
                    <wp:lineTo x="23102" y="11089"/>
                    <wp:lineTo x="19251" y="2772"/>
                    <wp:lineTo x="16941" y="-924"/>
                    <wp:lineTo x="4620" y="-924"/>
                  </wp:wrapPolygon>
                </wp:wrapThrough>
                <wp:docPr id="25" name="Block 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593725"/>
                        </a:xfrm>
                        <a:prstGeom prst="blockArc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ck Arc 25" o:spid="_x0000_s1026" style="position:absolute;margin-left:529.45pt;margin-top:278.35pt;width:56.1pt;height:46.75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12470,5937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" path="m0,296863c0,132910,159492,,356235,,552978,,712470,132910,712470,296863l564039,296863c564039,214887,471002,148432,356235,148432,241468,148432,148431,214887,148431,296863l0,296863xe" strokecolor="#606">
                <v:shadow on="t" opacity="22937f" mv:blur="40000f" origin=",.5" offset="0,23000emu"/>
                <v:path arrowok="t" o:connecttype="custom" o:connectlocs="0,296863;356235,0;712470,296863;564039,296863;356235,148432;148431,296863;0,296863" o:connectangles="0,0,0,0,0,0,0"/>
                <w10:wrap type="through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EDB2521" wp14:editId="282C393C">
                <wp:simplePos x="0" y="0"/>
                <wp:positionH relativeFrom="page">
                  <wp:posOffset>6842760</wp:posOffset>
                </wp:positionH>
                <wp:positionV relativeFrom="page">
                  <wp:posOffset>3179445</wp:posOffset>
                </wp:positionV>
                <wp:extent cx="320675" cy="439420"/>
                <wp:effectExtent l="50800" t="25400" r="60325" b="93980"/>
                <wp:wrapThrough wrapText="bothSides">
                  <wp:wrapPolygon edited="0">
                    <wp:start x="-1711" y="-1249"/>
                    <wp:lineTo x="-3422" y="0"/>
                    <wp:lineTo x="-3422" y="16231"/>
                    <wp:lineTo x="6844" y="24971"/>
                    <wp:lineTo x="15398" y="24971"/>
                    <wp:lineTo x="20531" y="19977"/>
                    <wp:lineTo x="23952" y="1249"/>
                    <wp:lineTo x="23952" y="-1249"/>
                    <wp:lineTo x="-1711" y="-1249"/>
                  </wp:wrapPolygon>
                </wp:wrapThrough>
                <wp:docPr id="27" name="Hear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43942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7" o:spid="_x0000_s1026" style="position:absolute;margin-left:538.8pt;margin-top:250.35pt;width:25.25pt;height:34.6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20675,439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" path="m160338,109855c227145,-146473,487693,109855,160338,439420,-167018,109855,93530,-146473,160338,109855xe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path arrowok="t" o:connecttype="custom" o:connectlocs="160338,109855;160338,439420;160338,109855" o:connectangles="0,0,0"/>
                <w10:wrap type="through" anchorx="page" anchory="page"/>
              </v:shape>
            </w:pict>
          </mc:Fallback>
        </mc:AlternateContent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439C68E5" wp14:editId="6270F893">
            <wp:simplePos x="0" y="0"/>
            <wp:positionH relativeFrom="page">
              <wp:posOffset>6249035</wp:posOffset>
            </wp:positionH>
            <wp:positionV relativeFrom="page">
              <wp:posOffset>3298190</wp:posOffset>
            </wp:positionV>
            <wp:extent cx="356235" cy="619760"/>
            <wp:effectExtent l="0" t="0" r="0" b="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23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22FD0203" wp14:editId="5F42E210">
            <wp:simplePos x="0" y="0"/>
            <wp:positionH relativeFrom="page">
              <wp:posOffset>5417820</wp:posOffset>
            </wp:positionH>
            <wp:positionV relativeFrom="page">
              <wp:posOffset>3179445</wp:posOffset>
            </wp:positionV>
            <wp:extent cx="761365" cy="769620"/>
            <wp:effectExtent l="0" t="0" r="635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18018" r="7696" b="13664"/>
                    <a:stretch/>
                  </pic:blipFill>
                  <pic:spPr bwMode="auto">
                    <a:xfrm>
                      <a:off x="0" y="0"/>
                      <a:ext cx="7613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23E769C3" wp14:editId="7FD13188">
            <wp:simplePos x="0" y="0"/>
            <wp:positionH relativeFrom="page">
              <wp:posOffset>4942840</wp:posOffset>
            </wp:positionH>
            <wp:positionV relativeFrom="page">
              <wp:posOffset>3179445</wp:posOffset>
            </wp:positionV>
            <wp:extent cx="474980" cy="780415"/>
            <wp:effectExtent l="0" t="0" r="7620" b="698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Cs w:val="24"/>
        </w:rPr>
        <w:drawing>
          <wp:anchor distT="0" distB="0" distL="114300" distR="114300" simplePos="0" relativeHeight="252188672" behindDoc="0" locked="0" layoutInCell="1" allowOverlap="1" wp14:anchorId="17662A7E" wp14:editId="4578CF75">
            <wp:simplePos x="0" y="0"/>
            <wp:positionH relativeFrom="margin">
              <wp:posOffset>2968625</wp:posOffset>
            </wp:positionH>
            <wp:positionV relativeFrom="margin">
              <wp:posOffset>2612390</wp:posOffset>
            </wp:positionV>
            <wp:extent cx="761365" cy="608965"/>
            <wp:effectExtent l="0" t="0" r="635" b="635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30305"/>
                    <a:stretch/>
                  </pic:blipFill>
                  <pic:spPr bwMode="auto">
                    <a:xfrm>
                      <a:off x="0" y="0"/>
                      <a:ext cx="7613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46BB915F" wp14:editId="24C4C97F">
            <wp:simplePos x="0" y="0"/>
            <wp:positionH relativeFrom="margin">
              <wp:posOffset>2374900</wp:posOffset>
            </wp:positionH>
            <wp:positionV relativeFrom="margin">
              <wp:posOffset>2493645</wp:posOffset>
            </wp:positionV>
            <wp:extent cx="553085" cy="828675"/>
            <wp:effectExtent l="0" t="0" r="571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6EE0" w:rsidRPr="00606FED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2C72DAC4" wp14:editId="4D3F4B92">
            <wp:simplePos x="0" y="0"/>
            <wp:positionH relativeFrom="margin">
              <wp:posOffset>949960</wp:posOffset>
            </wp:positionH>
            <wp:positionV relativeFrom="margin">
              <wp:posOffset>2612390</wp:posOffset>
            </wp:positionV>
            <wp:extent cx="712470" cy="815975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6EE0" w:rsidRPr="000B5C11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10430CFD" wp14:editId="7755FD6E">
            <wp:simplePos x="0" y="0"/>
            <wp:positionH relativeFrom="page">
              <wp:posOffset>1024255</wp:posOffset>
            </wp:positionH>
            <wp:positionV relativeFrom="page">
              <wp:posOffset>3179445</wp:posOffset>
            </wp:positionV>
            <wp:extent cx="486410" cy="1007110"/>
            <wp:effectExtent l="0" t="0" r="0" b="889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11" w:rsidRPr="000B5C11">
        <w:rPr>
          <w:rStyle w:val="IntenseReference"/>
          <w:rFonts w:eastAsiaTheme="minorEastAsia"/>
          <w:sz w:val="32"/>
          <w:szCs w:val="32"/>
          <w:lang w:eastAsia="zh-CN"/>
        </w:rPr>
        <w:t xml:space="preserve"> </w:t>
      </w:r>
    </w:p>
    <w:p w14:paraId="0D2B0FBE" w14:textId="77777777" w:rsidR="004539F1" w:rsidRDefault="00826EE0" w:rsidP="009E0E54">
      <w:pPr>
        <w:rPr>
          <w:rStyle w:val="IntenseReference"/>
          <w:rFonts w:eastAsiaTheme="minorEastAsia"/>
          <w:sz w:val="32"/>
          <w:szCs w:val="32"/>
          <w:lang w:eastAsia="zh-TW"/>
        </w:rPr>
      </w:pPr>
      <w:r w:rsidRPr="00DC5EE0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 wp14:anchorId="38E855A7" wp14:editId="442AC8B3">
            <wp:simplePos x="0" y="0"/>
            <wp:positionH relativeFrom="margin">
              <wp:posOffset>1781175</wp:posOffset>
            </wp:positionH>
            <wp:positionV relativeFrom="margin">
              <wp:posOffset>2731135</wp:posOffset>
            </wp:positionV>
            <wp:extent cx="474980" cy="51816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38625D7C" wp14:editId="30A92B73">
            <wp:simplePos x="0" y="0"/>
            <wp:positionH relativeFrom="page">
              <wp:posOffset>1617980</wp:posOffset>
            </wp:positionH>
            <wp:positionV relativeFrom="page">
              <wp:posOffset>3416935</wp:posOffset>
            </wp:positionV>
            <wp:extent cx="474980" cy="553085"/>
            <wp:effectExtent l="0" t="0" r="7620" b="5715"/>
            <wp:wrapSquare wrapText="bothSides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11">
        <w:rPr>
          <w:rStyle w:val="IntenseReference"/>
          <w:rFonts w:eastAsiaTheme="minorEastAsia" w:hint="eastAsia"/>
          <w:sz w:val="32"/>
          <w:szCs w:val="32"/>
          <w:lang w:eastAsia="zh-TW"/>
        </w:rPr>
        <w:t xml:space="preserve">  </w:t>
      </w:r>
    </w:p>
    <w:p w14:paraId="480796CF" w14:textId="77777777" w:rsidR="00DC5EE0" w:rsidRDefault="00DC5EE0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6631522C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Circle what the teacher say:  Multiple chocie</w:t>
      </w:r>
    </w:p>
    <w:p w14:paraId="0D2A4D0F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1.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(1</w:t>
      </w:r>
      <w:proofErr w:type="gramStart"/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吃面</w:t>
      </w:r>
      <w:proofErr w:type="gramEnd"/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(eat noodles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看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(see, look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玩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(play)</w:t>
      </w:r>
    </w:p>
    <w:p w14:paraId="2ADB0195" w14:textId="77777777" w:rsidR="009E0E54" w:rsidRPr="000F155F" w:rsidRDefault="009E0E54" w:rsidP="009E0E54">
      <w:pPr>
        <w:pStyle w:val="ListParagraph"/>
        <w:ind w:left="760"/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2ED86F65" w14:textId="77777777" w:rsidR="000B5C11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2. (1) </w:t>
      </w:r>
      <w:proofErr w:type="gramStart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要不要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want or 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don</w:t>
      </w:r>
      <w:r w:rsidR="000F155F" w:rsidRPr="000F155F">
        <w:rPr>
          <w:rStyle w:val="IntenseReference"/>
          <w:rFonts w:eastAsiaTheme="minorEastAsia"/>
          <w:sz w:val="28"/>
          <w:szCs w:val="28"/>
          <w:lang w:eastAsia="zh-CN"/>
        </w:rPr>
        <w:t>’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t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want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不要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(don</w:t>
      </w:r>
      <w:r w:rsidR="00335992">
        <w:rPr>
          <w:rStyle w:val="IntenseReference"/>
          <w:rFonts w:eastAsiaTheme="minorEastAsia"/>
          <w:sz w:val="28"/>
          <w:szCs w:val="28"/>
          <w:lang w:eastAsia="zh-CN"/>
        </w:rPr>
        <w:t>’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t want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</w:p>
    <w:p w14:paraId="40364D5C" w14:textId="77777777" w:rsidR="009E0E54" w:rsidRPr="000F155F" w:rsidRDefault="000B5C11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  </w:t>
      </w:r>
      <w:r w:rsidR="009E0E54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跟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朋友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玩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play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with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friends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7E4289D3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59AE67D3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3. (1) </w:t>
      </w:r>
      <w:proofErr w:type="gramStart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走一走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walk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(2)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老人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(old people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小羊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(sheep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12D1F361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1B728F08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4. (1) </w:t>
      </w:r>
      <w:proofErr w:type="gramStart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老师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teacher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(2)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课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(lesson, class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 w:rsidRP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为什么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(why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14E5E1A1" w14:textId="77777777" w:rsidR="00061343" w:rsidRDefault="00061343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520D880C" w14:textId="77777777" w:rsidR="00061343" w:rsidRDefault="009E0E54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Filling in the blank</w:t>
      </w:r>
      <w:r w:rsidR="000B5C1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:  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为什么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(why</w:t>
      </w:r>
      <w:r w:rsidR="000B5C1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跟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(with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(want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  <w:r w:rsid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</w:t>
      </w:r>
    </w:p>
    <w:p w14:paraId="6C2914CA" w14:textId="77777777" w:rsidR="009E0E54" w:rsidRDefault="00061343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                                 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老师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(teacher)</w:t>
      </w:r>
    </w:p>
    <w:p w14:paraId="7F0F80D1" w14:textId="77777777" w:rsidR="00514F1C" w:rsidRPr="004539F1" w:rsidRDefault="00514F1C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</w:p>
    <w:p w14:paraId="10CDC073" w14:textId="77777777" w:rsidR="00C77EFA" w:rsidRPr="00061343" w:rsidRDefault="00514F1C" w:rsidP="00C77EFA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我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跟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_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_Campo</w:t>
      </w:r>
      <w:r w:rsidR="000F155F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__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师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一起看书</w:t>
      </w:r>
      <w:r w:rsidR="004539F1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。</w:t>
      </w:r>
    </w:p>
    <w:p w14:paraId="405CAC42" w14:textId="77777777" w:rsidR="009E0E54" w:rsidRPr="00061343" w:rsidRDefault="00771050" w:rsidP="00C77EFA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I </w:t>
      </w:r>
      <w:r w:rsidR="00514F1C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read books</w:t>
      </w:r>
      <w:r w:rsidR="000B5C11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with</w:t>
      </w:r>
      <w:r w:rsidR="00514F1C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Ms. Campo</w:t>
      </w:r>
      <w:r w:rsidR="000E1192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together</w:t>
      </w:r>
      <w:r w:rsidR="00C77EFA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.</w:t>
      </w:r>
    </w:p>
    <w:p w14:paraId="3E492775" w14:textId="77777777" w:rsidR="009E0E54" w:rsidRPr="00061343" w:rsidRDefault="009E0E54" w:rsidP="000B5C11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177B9849" w14:textId="77777777" w:rsidR="004539F1" w:rsidRPr="00061343" w:rsidRDefault="00514F1C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为什么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___Nancy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不在这里？</w:t>
      </w:r>
    </w:p>
    <w:p w14:paraId="7B8DE7C1" w14:textId="77777777" w:rsidR="009E0E54" w:rsidRPr="00061343" w:rsidRDefault="00514F1C" w:rsidP="004539F1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why Nancy is not here?</w:t>
      </w:r>
    </w:p>
    <w:p w14:paraId="0E00E302" w14:textId="77777777" w:rsidR="009E0E54" w:rsidRPr="00061343" w:rsidRDefault="009E0E54" w:rsidP="005D12CC">
      <w:pPr>
        <w:pStyle w:val="Heading1"/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53117BFF" w14:textId="77777777" w:rsidR="00061343" w:rsidRDefault="000B5C11" w:rsidP="000B5C11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你</w:t>
      </w:r>
      <w:r w:rsidR="00061343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妈妈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___</w:t>
      </w:r>
      <w:r w:rsidR="00514F1C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喝果汁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吗？</w:t>
      </w:r>
    </w:p>
    <w:p w14:paraId="60CECF49" w14:textId="77777777" w:rsidR="000B5C11" w:rsidRPr="00061343" w:rsidRDefault="00061343" w:rsidP="00061343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Does your mom want to drink juice?</w:t>
      </w:r>
    </w:p>
    <w:p w14:paraId="78F301B4" w14:textId="77777777" w:rsidR="000B5C11" w:rsidRPr="000B5C11" w:rsidRDefault="000B5C11" w:rsidP="000B5C11">
      <w:pPr>
        <w:rPr>
          <w:rFonts w:eastAsiaTheme="minorEastAsia"/>
          <w:lang w:eastAsia="zh-CN"/>
        </w:rPr>
        <w:sectPr w:rsidR="000B5C11" w:rsidRPr="000B5C11" w:rsidSect="007041E4">
          <w:headerReference w:type="default" r:id="rId20"/>
          <w:pgSz w:w="12240" w:h="15840"/>
          <w:pgMar w:top="1080" w:right="1800" w:bottom="900" w:left="1800" w:header="0" w:footer="0" w:gutter="0"/>
          <w:cols w:space="720"/>
        </w:sectPr>
      </w:pPr>
    </w:p>
    <w:p w14:paraId="1D953C98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9E0E54">
          <w:type w:val="continuous"/>
          <w:pgSz w:w="12240" w:h="15840"/>
          <w:pgMar w:top="1080" w:right="1800" w:bottom="900" w:left="1800" w:header="0" w:footer="0" w:gutter="0"/>
          <w:cols w:space="720"/>
        </w:sectPr>
      </w:pPr>
    </w:p>
    <w:p w14:paraId="014263C5" w14:textId="77777777" w:rsidR="007F5257" w:rsidRPr="005731C3" w:rsidRDefault="00543A56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4F4A69A" wp14:editId="18A85B42">
                <wp:simplePos x="0" y="0"/>
                <wp:positionH relativeFrom="page">
                  <wp:posOffset>786765</wp:posOffset>
                </wp:positionH>
                <wp:positionV relativeFrom="page">
                  <wp:posOffset>5435600</wp:posOffset>
                </wp:positionV>
                <wp:extent cx="2694305" cy="1543685"/>
                <wp:effectExtent l="0" t="0" r="23495" b="571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BE2B" w14:textId="77777777" w:rsidR="00826EE0" w:rsidRDefault="00826EE0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>Chinese Recording assignment:</w:t>
                            </w:r>
                          </w:p>
                          <w:p w14:paraId="268D3FDB" w14:textId="77777777" w:rsidR="00826EE0" w:rsidRDefault="00826EE0" w:rsidP="0030270C">
                            <w:pPr>
                              <w:pStyle w:val="Heading2"/>
                              <w:rPr>
                                <w:lang w:eastAsia="zh-CN"/>
                              </w:rPr>
                            </w:pPr>
                            <w:r>
                              <w:t xml:space="preserve">Topic: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What clothes do you </w:t>
                            </w:r>
                          </w:p>
                          <w:p w14:paraId="13D76BEF" w14:textId="77777777" w:rsidR="00826EE0" w:rsidRDefault="00826EE0" w:rsidP="0030270C">
                            <w:pPr>
                              <w:pStyle w:val="Heading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CN"/>
                              </w:rPr>
                              <w:t>like</w:t>
                            </w:r>
                            <w:proofErr w:type="gramEnd"/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to wear?</w:t>
                            </w:r>
                          </w:p>
                          <w:p w14:paraId="2E395634" w14:textId="013EA415" w:rsidR="008A63F3" w:rsidRDefault="008A63F3" w:rsidP="008A63F3">
                            <w:hyperlink r:id="rId21" w:history="1">
                              <w:r w:rsidRPr="008F15D8">
                                <w:rPr>
                                  <w:rStyle w:val="Hyperlink"/>
                                </w:rPr>
                                <w:t>http://firstgradedi.weebly.com/chinese-recording-assignments.html</w:t>
                              </w:r>
                            </w:hyperlink>
                          </w:p>
                          <w:p w14:paraId="1AE8CBC0" w14:textId="77777777" w:rsidR="008A63F3" w:rsidRPr="008A63F3" w:rsidRDefault="008A63F3" w:rsidP="008A63F3">
                            <w:bookmarkStart w:id="0" w:name="_GoBack"/>
                            <w:bookmarkEnd w:id="0"/>
                          </w:p>
                          <w:p w14:paraId="4A546C37" w14:textId="77777777" w:rsidR="00826EE0" w:rsidRDefault="00826EE0" w:rsidP="001A6578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3C86342" w14:textId="77777777" w:rsidR="00826EE0" w:rsidRPr="001A6578" w:rsidRDefault="00826EE0" w:rsidP="001A6578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59949652" w14:textId="77777777" w:rsidR="00826EE0" w:rsidRDefault="00826EE0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34579C3C" w14:textId="77777777" w:rsidR="00826EE0" w:rsidRDefault="00826EE0" w:rsidP="00615324">
                            <w:pPr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20117879" w14:textId="77777777" w:rsidR="00826EE0" w:rsidRPr="0041228F" w:rsidRDefault="00826EE0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478928" w14:textId="77777777" w:rsidR="00826EE0" w:rsidRPr="0041228F" w:rsidRDefault="00826EE0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122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8659D26" w14:textId="77777777" w:rsidR="00826EE0" w:rsidRPr="0041228F" w:rsidRDefault="00826EE0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4" o:spid="_x0000_s1026" type="#_x0000_t202" style="position:absolute;margin-left:61.95pt;margin-top:428pt;width:212.15pt;height:121.5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" filled="f" stroked="f">
                <v:textbox inset="0,0,0,0">
                  <w:txbxContent>
                    <w:p w14:paraId="18F5BE2B" w14:textId="77777777" w:rsidR="00826EE0" w:rsidRDefault="00826EE0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>Chinese Recording assignment:</w:t>
                      </w:r>
                    </w:p>
                    <w:p w14:paraId="268D3FDB" w14:textId="77777777" w:rsidR="00826EE0" w:rsidRDefault="00826EE0" w:rsidP="0030270C">
                      <w:pPr>
                        <w:pStyle w:val="Heading2"/>
                        <w:rPr>
                          <w:lang w:eastAsia="zh-CN"/>
                        </w:rPr>
                      </w:pPr>
                      <w:r>
                        <w:t xml:space="preserve">Topic: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What clothes do you </w:t>
                      </w:r>
                    </w:p>
                    <w:p w14:paraId="13D76BEF" w14:textId="77777777" w:rsidR="00826EE0" w:rsidRDefault="00826EE0" w:rsidP="0030270C">
                      <w:pPr>
                        <w:pStyle w:val="Heading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hint="eastAsia"/>
                          <w:lang w:eastAsia="zh-CN"/>
                        </w:rPr>
                        <w:t>like</w:t>
                      </w:r>
                      <w:proofErr w:type="gramEnd"/>
                      <w:r>
                        <w:rPr>
                          <w:rFonts w:hint="eastAsia"/>
                          <w:lang w:eastAsia="zh-CN"/>
                        </w:rPr>
                        <w:t xml:space="preserve"> to wear?</w:t>
                      </w:r>
                    </w:p>
                    <w:p w14:paraId="2E395634" w14:textId="013EA415" w:rsidR="008A63F3" w:rsidRDefault="008A63F3" w:rsidP="008A63F3">
                      <w:hyperlink r:id="rId22" w:history="1">
                        <w:r w:rsidRPr="008F15D8">
                          <w:rPr>
                            <w:rStyle w:val="Hyperlink"/>
                          </w:rPr>
                          <w:t>http://firstgradedi.weebly.com/chinese-recording-assignments.html</w:t>
                        </w:r>
                      </w:hyperlink>
                    </w:p>
                    <w:p w14:paraId="1AE8CBC0" w14:textId="77777777" w:rsidR="008A63F3" w:rsidRPr="008A63F3" w:rsidRDefault="008A63F3" w:rsidP="008A63F3">
                      <w:bookmarkStart w:id="1" w:name="_GoBack"/>
                      <w:bookmarkEnd w:id="1"/>
                    </w:p>
                    <w:p w14:paraId="4A546C37" w14:textId="77777777" w:rsidR="00826EE0" w:rsidRDefault="00826EE0" w:rsidP="001A6578">
                      <w:pPr>
                        <w:rPr>
                          <w:lang w:eastAsia="zh-CN"/>
                        </w:rPr>
                      </w:pPr>
                    </w:p>
                    <w:p w14:paraId="23C86342" w14:textId="77777777" w:rsidR="00826EE0" w:rsidRPr="001A6578" w:rsidRDefault="00826EE0" w:rsidP="001A6578">
                      <w:pPr>
                        <w:rPr>
                          <w:lang w:eastAsia="zh-CN"/>
                        </w:rPr>
                      </w:pPr>
                    </w:p>
                    <w:p w14:paraId="59949652" w14:textId="77777777" w:rsidR="00826EE0" w:rsidRDefault="00826EE0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34579C3C" w14:textId="77777777" w:rsidR="00826EE0" w:rsidRDefault="00826EE0" w:rsidP="00615324">
                      <w:pPr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14:paraId="20117879" w14:textId="77777777" w:rsidR="00826EE0" w:rsidRPr="0041228F" w:rsidRDefault="00826EE0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9478928" w14:textId="77777777" w:rsidR="00826EE0" w:rsidRPr="0041228F" w:rsidRDefault="00826EE0" w:rsidP="00615324">
                      <w:pPr>
                        <w:rPr>
                          <w:sz w:val="16"/>
                          <w:szCs w:val="16"/>
                        </w:rPr>
                      </w:pPr>
                      <w:r w:rsidRPr="0041228F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28659D26" w14:textId="77777777" w:rsidR="00826EE0" w:rsidRPr="0041228F" w:rsidRDefault="00826EE0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0DC1A961" wp14:editId="598B9CC4">
                <wp:simplePos x="0" y="0"/>
                <wp:positionH relativeFrom="page">
                  <wp:posOffset>786765</wp:posOffset>
                </wp:positionH>
                <wp:positionV relativeFrom="page">
                  <wp:posOffset>1517015</wp:posOffset>
                </wp:positionV>
                <wp:extent cx="3206115" cy="5937250"/>
                <wp:effectExtent l="0" t="0" r="19685" b="635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93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A01CC" w14:textId="77777777" w:rsidR="00826EE0" w:rsidRPr="00AB3145" w:rsidRDefault="00826EE0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This week the oral language topic: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28395D9" w14:textId="77777777" w:rsidR="00826EE0" w:rsidRDefault="00826EE0" w:rsidP="002844C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Lesson: </w:t>
                            </w:r>
                            <w:r w:rsidR="00B4696B"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What animal</w:t>
                            </w:r>
                            <w:r w:rsidR="00B4696B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’s _____ long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?</w:t>
                            </w:r>
                          </w:p>
                          <w:p w14:paraId="2D187C27" w14:textId="77777777" w:rsidR="00B4696B" w:rsidRPr="00B4696B" w:rsidRDefault="008A63F3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sz w:val="20"/>
                              </w:rPr>
                            </w:pPr>
                            <w:hyperlink r:id="rId23" w:history="1">
                              <w:r w:rsidR="00B4696B" w:rsidRPr="00B4696B">
                                <w:rPr>
                                  <w:rStyle w:val="Hyperlink"/>
                                  <w:sz w:val="20"/>
                                </w:rPr>
                                <w:t>https://quizlet.com/120657713/flashcards</w:t>
                              </w:r>
                            </w:hyperlink>
                          </w:p>
                          <w:p w14:paraId="1F5FA13D" w14:textId="77777777" w:rsidR="00826EE0" w:rsidRDefault="00826EE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I don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t want to go to school.</w:t>
                            </w:r>
                          </w:p>
                          <w:p w14:paraId="32B95610" w14:textId="77777777" w:rsidR="00826EE0" w:rsidRPr="0076646C" w:rsidRDefault="008A63F3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 w:val="20"/>
                                <w:lang w:eastAsia="zh-CN"/>
                              </w:rPr>
                            </w:pPr>
                            <w:hyperlink r:id="rId24" w:history="1">
                              <w:r w:rsidR="00826EE0" w:rsidRPr="0076646C">
                                <w:rPr>
                                  <w:rStyle w:val="Hyperlink"/>
                                  <w:rFonts w:ascii="Comic Sans MS" w:eastAsia="PMingLiU" w:hAnsi="Comic Sans MS"/>
                                  <w:sz w:val="20"/>
                                  <w:lang w:eastAsia="zh-CN"/>
                                </w:rPr>
                                <w:t>http://firstgradedi.weebly.com/mandarin-matrix.html</w:t>
                              </w:r>
                            </w:hyperlink>
                          </w:p>
                          <w:p w14:paraId="0B27606F" w14:textId="77777777" w:rsidR="00826EE0" w:rsidRDefault="00826EE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</w:p>
                          <w:p w14:paraId="00AB33C8" w14:textId="77777777" w:rsidR="00826EE0" w:rsidRDefault="00826EE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Reading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2EE2EA3" w14:textId="77777777" w:rsidR="00826EE0" w:rsidRDefault="00826EE0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Style w:val="Hyperlink"/>
                                <w:rFonts w:ascii="Comic Sans MS" w:eastAsia="PMingLiU" w:hAnsi="Comic Sans MS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76-100: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  <w:r w:rsidRPr="00FF1865">
                              <w:t xml:space="preserve"> </w:t>
                            </w:r>
                            <w:hyperlink r:id="rId25" w:history="1">
                              <w:r w:rsidRPr="00A77BF5">
                                <w:rPr>
                                  <w:rStyle w:val="Hyperlink"/>
                                  <w:rFonts w:ascii="Comic Sans MS" w:eastAsia="PMingLiU" w:hAnsi="Comic Sans MS"/>
                                  <w:sz w:val="12"/>
                                  <w:szCs w:val="12"/>
                                  <w:lang w:eastAsia="zh-CN"/>
                                </w:rPr>
                                <w:t>https://quizlet.com/97609461/highfrequency-vocabulary-1st-grade-chinese-flash-cards/</w:t>
                              </w:r>
                            </w:hyperlink>
                          </w:p>
                          <w:p w14:paraId="467FF8C9" w14:textId="77777777" w:rsidR="00826EE0" w:rsidRPr="007F2DD6" w:rsidRDefault="00826EE0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36780698" w14:textId="77777777" w:rsidR="00826EE0" w:rsidRDefault="00826EE0" w:rsidP="003E69CB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highlight w:val="green"/>
                                <w:lang w:eastAsia="zh-CN"/>
                              </w:rPr>
                              <w:t>Chinese Book:</w:t>
                            </w: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FA40BE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There is no book sent home anymore. But we watch the video on </w:t>
                            </w:r>
                            <w:hyperlink r:id="rId26" w:history="1">
                              <w:r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http://firstgradedi.weebly.com/chinese-baggy-book.html</w:t>
                              </w:r>
                            </w:hyperlink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35A1CB50" w14:textId="77777777" w:rsidR="00826EE0" w:rsidRDefault="00826EE0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Hide and Seek.</w:t>
                            </w:r>
                          </w:p>
                          <w:p w14:paraId="1B018A97" w14:textId="77777777" w:rsidR="00826EE0" w:rsidRDefault="003C4998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  (4/24-5/01</w:t>
                            </w:r>
                            <w:r w:rsidR="00826EE0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252E841F" w14:textId="77777777" w:rsidR="00826EE0" w:rsidRDefault="00826EE0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48F54C2" w14:textId="77777777" w:rsidR="00826EE0" w:rsidRDefault="00826EE0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9B3527F" w14:textId="77777777" w:rsidR="00826EE0" w:rsidRDefault="00826EE0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3F709892" w14:textId="77777777" w:rsidR="00826EE0" w:rsidRPr="002D6285" w:rsidRDefault="00826EE0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1.95pt;margin-top:119.45pt;width:252.45pt;height:467.5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" filled="f" stroked="f">
                <v:textbox inset="0,0,0,0">
                  <w:txbxContent>
                    <w:p w14:paraId="0CDA01CC" w14:textId="77777777" w:rsidR="00826EE0" w:rsidRPr="00AB3145" w:rsidRDefault="00826EE0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This week the oral language topic:</w:t>
                      </w:r>
                      <w:r w:rsidRPr="00AB3145"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28395D9" w14:textId="77777777" w:rsidR="00826EE0" w:rsidRDefault="00826EE0" w:rsidP="002844C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Lesson: </w:t>
                      </w:r>
                      <w:r w:rsidR="00B4696B"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What animal</w:t>
                      </w:r>
                      <w:r w:rsidR="00B4696B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’s _____ long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?</w:t>
                      </w:r>
                    </w:p>
                    <w:p w14:paraId="2D187C27" w14:textId="77777777" w:rsidR="00B4696B" w:rsidRPr="00B4696B" w:rsidRDefault="008A63F3" w:rsidP="00630F69">
                      <w:pPr>
                        <w:shd w:val="clear" w:color="auto" w:fill="FFFFFF"/>
                        <w:spacing w:line="319" w:lineRule="atLeast"/>
                        <w:rPr>
                          <w:sz w:val="20"/>
                        </w:rPr>
                      </w:pPr>
                      <w:hyperlink r:id="rId27" w:history="1">
                        <w:r w:rsidR="00B4696B" w:rsidRPr="00B4696B">
                          <w:rPr>
                            <w:rStyle w:val="Hyperlink"/>
                            <w:sz w:val="20"/>
                          </w:rPr>
                          <w:t>https://quizlet.com/120657713/flashcards</w:t>
                        </w:r>
                      </w:hyperlink>
                    </w:p>
                    <w:p w14:paraId="1F5FA13D" w14:textId="77777777" w:rsidR="00826EE0" w:rsidRDefault="00826EE0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I don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’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t want to go to school.</w:t>
                      </w:r>
                    </w:p>
                    <w:p w14:paraId="32B95610" w14:textId="77777777" w:rsidR="00826EE0" w:rsidRPr="0076646C" w:rsidRDefault="008A63F3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 w:val="20"/>
                          <w:lang w:eastAsia="zh-CN"/>
                        </w:rPr>
                      </w:pPr>
                      <w:hyperlink r:id="rId28" w:history="1">
                        <w:r w:rsidR="00826EE0" w:rsidRPr="0076646C">
                          <w:rPr>
                            <w:rStyle w:val="Hyperlink"/>
                            <w:rFonts w:ascii="Comic Sans MS" w:eastAsia="PMingLiU" w:hAnsi="Comic Sans MS"/>
                            <w:sz w:val="20"/>
                            <w:lang w:eastAsia="zh-CN"/>
                          </w:rPr>
                          <w:t>http://firstgradedi.weebly.com/mandarin-matrix.html</w:t>
                        </w:r>
                      </w:hyperlink>
                    </w:p>
                    <w:p w14:paraId="0B27606F" w14:textId="77777777" w:rsidR="00826EE0" w:rsidRDefault="00826EE0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</w:pPr>
                    </w:p>
                    <w:p w14:paraId="00AB33C8" w14:textId="77777777" w:rsidR="00826EE0" w:rsidRDefault="00826EE0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Reading</w:t>
                      </w:r>
                      <w:r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:</w:t>
                      </w: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42EE2EA3" w14:textId="77777777" w:rsidR="00826EE0" w:rsidRDefault="00826EE0" w:rsidP="00630F69">
                      <w:pPr>
                        <w:shd w:val="clear" w:color="auto" w:fill="FFFFFF"/>
                        <w:spacing w:line="319" w:lineRule="atLeast"/>
                        <w:rPr>
                          <w:rStyle w:val="Hyperlink"/>
                          <w:rFonts w:ascii="Comic Sans MS" w:eastAsia="PMingLiU" w:hAnsi="Comic Sans MS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76-100: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  <w:r w:rsidRPr="00FF1865">
                        <w:t xml:space="preserve"> </w:t>
                      </w:r>
                      <w:hyperlink r:id="rId29" w:history="1">
                        <w:r w:rsidRPr="00A77BF5">
                          <w:rPr>
                            <w:rStyle w:val="Hyperlink"/>
                            <w:rFonts w:ascii="Comic Sans MS" w:eastAsia="PMingLiU" w:hAnsi="Comic Sans MS"/>
                            <w:sz w:val="12"/>
                            <w:szCs w:val="12"/>
                            <w:lang w:eastAsia="zh-CN"/>
                          </w:rPr>
                          <w:t>https://quizlet.com/97609461/highfrequency-vocabulary-1st-grade-chinese-flash-cards/</w:t>
                        </w:r>
                      </w:hyperlink>
                    </w:p>
                    <w:p w14:paraId="467FF8C9" w14:textId="77777777" w:rsidR="00826EE0" w:rsidRPr="007F2DD6" w:rsidRDefault="00826EE0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8"/>
                          <w:szCs w:val="28"/>
                          <w:lang w:eastAsia="zh-CN"/>
                        </w:rPr>
                      </w:pPr>
                    </w:p>
                    <w:p w14:paraId="36780698" w14:textId="77777777" w:rsidR="00826EE0" w:rsidRDefault="00826EE0" w:rsidP="003E69CB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highlight w:val="green"/>
                          <w:lang w:eastAsia="zh-CN"/>
                        </w:rPr>
                        <w:t>Chinese Book:</w:t>
                      </w: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FA40BE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  <w:t xml:space="preserve">There is no book sent home anymore. But we watch the video on </w:t>
                      </w:r>
                      <w:hyperlink r:id="rId30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http://firstgradedi.weebly.com/chinese-baggy-book.html</w:t>
                        </w:r>
                      </w:hyperlink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35A1CB50" w14:textId="77777777" w:rsidR="00826EE0" w:rsidRDefault="00826EE0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Hide and Seek.</w:t>
                      </w:r>
                    </w:p>
                    <w:p w14:paraId="1B018A97" w14:textId="77777777" w:rsidR="00826EE0" w:rsidRDefault="003C4998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  (4/24-5/01</w:t>
                      </w:r>
                      <w:r w:rsidR="00826EE0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)</w:t>
                      </w:r>
                    </w:p>
                    <w:p w14:paraId="252E841F" w14:textId="77777777" w:rsidR="00826EE0" w:rsidRDefault="00826EE0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48F54C2" w14:textId="77777777" w:rsidR="00826EE0" w:rsidRDefault="00826EE0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9B3527F" w14:textId="77777777" w:rsidR="00826EE0" w:rsidRDefault="00826EE0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3F709892" w14:textId="77777777" w:rsidR="00826EE0" w:rsidRPr="002D6285" w:rsidRDefault="00826EE0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2E6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0A03B0" wp14:editId="073C53C7">
                <wp:simplePos x="0" y="0"/>
                <wp:positionH relativeFrom="page">
                  <wp:posOffset>4111625</wp:posOffset>
                </wp:positionH>
                <wp:positionV relativeFrom="page">
                  <wp:posOffset>2823210</wp:posOffset>
                </wp:positionV>
                <wp:extent cx="3202305" cy="3799840"/>
                <wp:effectExtent l="0" t="0" r="23495" b="1016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C047A" w14:textId="77777777" w:rsidR="00826EE0" w:rsidRDefault="00826EE0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14: shapes  </w:t>
                            </w:r>
                          </w:p>
                          <w:p w14:paraId="3A94C2F8" w14:textId="77777777" w:rsidR="00826EE0" w:rsidRPr="005525EA" w:rsidRDefault="00826EE0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13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Time</w:t>
                            </w:r>
                          </w:p>
                          <w:p w14:paraId="7808674D" w14:textId="77777777" w:rsidR="00826EE0" w:rsidRDefault="00826EE0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o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clock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____:30  ____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点半</w:t>
                            </w:r>
                          </w:p>
                          <w:p w14:paraId="756FF28D" w14:textId="77777777" w:rsidR="00826EE0" w:rsidRPr="00D733DB" w:rsidRDefault="00826EE0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time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时间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parallelogram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平行四边形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62B8F58B" w14:textId="77777777" w:rsidR="00826EE0" w:rsidRDefault="00826EE0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square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正方形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trapezoid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梯形</w:t>
                            </w:r>
                          </w:p>
                          <w:p w14:paraId="6CB0CC1B" w14:textId="77777777" w:rsidR="00826EE0" w:rsidRDefault="00826EE0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rectangle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长方形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Circle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圆形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</w:t>
                            </w:r>
                          </w:p>
                          <w:p w14:paraId="55931640" w14:textId="77777777" w:rsidR="00826EE0" w:rsidRPr="00D733DB" w:rsidRDefault="00826EE0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triangle  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三角形</w:t>
                            </w:r>
                          </w:p>
                          <w:p w14:paraId="06C98B91" w14:textId="77777777" w:rsidR="00826EE0" w:rsidRDefault="00826EE0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proofErr w:type="gramStart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31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7CFBE5E1" w14:textId="77777777" w:rsidR="00826EE0" w:rsidRDefault="00826EE0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  <w:p w14:paraId="66AEEF62" w14:textId="77777777" w:rsidR="00826EE0" w:rsidRPr="00FA40BE" w:rsidRDefault="00826EE0" w:rsidP="00221A7A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 w:hint="eastAsia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Math 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homework</w:t>
                            </w: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 for spring break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:</w:t>
                            </w:r>
                          </w:p>
                          <w:p w14:paraId="60226C2D" w14:textId="77777777" w:rsidR="00826EE0" w:rsidRDefault="00826EE0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No math 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homework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. </w:t>
                            </w:r>
                          </w:p>
                          <w:p w14:paraId="239CD191" w14:textId="77777777" w:rsidR="00826EE0" w:rsidRPr="001A6578" w:rsidRDefault="00826EE0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color w:val="FF0000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1A6578">
                              <w:rPr>
                                <w:rFonts w:ascii="Comic Sans MS" w:hAnsi="Comic Sans MS" w:cs="Arial" w:hint="eastAsia"/>
                                <w:color w:val="FF0000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There is only a packet of Chinese writing homework. </w:t>
                            </w:r>
                          </w:p>
                          <w:p w14:paraId="52206BA3" w14:textId="77777777" w:rsidR="00826EE0" w:rsidRPr="00EA30F3" w:rsidRDefault="00826EE0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8" type="#_x0000_t202" style="position:absolute;margin-left:323.75pt;margin-top:222.3pt;width:252.15pt;height:299.2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" filled="f" stroked="f">
                <v:textbox inset="0,0,0,0">
                  <w:txbxContent>
                    <w:p w14:paraId="64AC1D18" w14:textId="77777777" w:rsidR="00826EE0" w:rsidRDefault="00826EE0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14: shapes  </w:t>
                      </w:r>
                    </w:p>
                    <w:p w14:paraId="39E51482" w14:textId="77777777" w:rsidR="00826EE0" w:rsidRPr="005525EA" w:rsidRDefault="00826EE0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13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Time</w:t>
                      </w:r>
                    </w:p>
                    <w:p w14:paraId="2450A38F" w14:textId="77777777" w:rsidR="00826EE0" w:rsidRDefault="00826EE0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o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clock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____:30  ____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点半</w:t>
                      </w:r>
                    </w:p>
                    <w:p w14:paraId="449F60BE" w14:textId="77777777" w:rsidR="00826EE0" w:rsidRPr="00D733DB" w:rsidRDefault="00826EE0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time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时间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parallelogram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平行四边形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314F30EA" w14:textId="77777777" w:rsidR="00826EE0" w:rsidRDefault="00826EE0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square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正方形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trapezoid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梯形</w:t>
                      </w:r>
                    </w:p>
                    <w:p w14:paraId="46145D52" w14:textId="77777777" w:rsidR="00826EE0" w:rsidRDefault="00826EE0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rectangle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长方形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Circle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圆形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</w:t>
                      </w:r>
                    </w:p>
                    <w:p w14:paraId="164CE43D" w14:textId="77777777" w:rsidR="00826EE0" w:rsidRPr="00D733DB" w:rsidRDefault="00826EE0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triangle  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三角形</w:t>
                      </w:r>
                    </w:p>
                    <w:p w14:paraId="1EDCBCA6" w14:textId="77777777" w:rsidR="00826EE0" w:rsidRDefault="00826EE0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auto"/>
                          <w:szCs w:val="24"/>
                          <w:lang w:eastAsia="zh-CN"/>
                        </w:rPr>
                      </w:pP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32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153DE088" w14:textId="77777777" w:rsidR="00826EE0" w:rsidRDefault="00826EE0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  <w:p w14:paraId="01DB8C0A" w14:textId="77777777" w:rsidR="00826EE0" w:rsidRPr="00FA40BE" w:rsidRDefault="00826EE0" w:rsidP="00221A7A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Theme="minorHAnsi" w:eastAsiaTheme="minorEastAsia" w:hAnsiTheme="minorHAnsi" w:cstheme="minorBidi" w:hint="eastAsia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Math 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homework</w:t>
                      </w:r>
                      <w:r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 for spring break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:</w:t>
                      </w:r>
                    </w:p>
                    <w:p w14:paraId="34D8E0C2" w14:textId="5327E697" w:rsidR="00826EE0" w:rsidRDefault="00826EE0" w:rsidP="003E69CB">
                      <w:pPr>
                        <w:spacing w:after="200" w:line="276" w:lineRule="auto"/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No math 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homework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. </w:t>
                      </w:r>
                    </w:p>
                    <w:p w14:paraId="3CC61BE0" w14:textId="71A274DB" w:rsidR="00826EE0" w:rsidRPr="001A6578" w:rsidRDefault="00826EE0" w:rsidP="003E69CB">
                      <w:pPr>
                        <w:spacing w:after="200" w:line="276" w:lineRule="auto"/>
                        <w:rPr>
                          <w:rFonts w:ascii="Comic Sans MS" w:hAnsi="Comic Sans MS" w:cs="Arial" w:hint="eastAsia"/>
                          <w:color w:val="FF0000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1A6578">
                        <w:rPr>
                          <w:rFonts w:ascii="Comic Sans MS" w:hAnsi="Comic Sans MS" w:cs="Arial" w:hint="eastAsia"/>
                          <w:color w:val="FF0000"/>
                          <w:highlight w:val="yellow"/>
                          <w:shd w:val="clear" w:color="auto" w:fill="FFFFFF"/>
                          <w:lang w:eastAsia="zh-CN"/>
                        </w:rPr>
                        <w:t xml:space="preserve">There is only a packet of Chinese writing homework. </w:t>
                      </w:r>
                    </w:p>
                    <w:p w14:paraId="7F33304A" w14:textId="77777777" w:rsidR="00826EE0" w:rsidRPr="00EA30F3" w:rsidRDefault="00826EE0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DF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066AECB" wp14:editId="6E4C6FBE">
                <wp:simplePos x="0" y="0"/>
                <wp:positionH relativeFrom="page">
                  <wp:posOffset>786765</wp:posOffset>
                </wp:positionH>
                <wp:positionV relativeFrom="page">
                  <wp:posOffset>8284845</wp:posOffset>
                </wp:positionV>
                <wp:extent cx="6293485" cy="1188085"/>
                <wp:effectExtent l="0" t="0" r="31115" b="311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3E971" w14:textId="77777777" w:rsidR="00826EE0" w:rsidRPr="008654BF" w:rsidRDefault="00826EE0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pgNum/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 w:rsidRPr="008654BF">
                              <w:rPr>
                                <w:b/>
                                <w:color w:val="FF6600"/>
                                <w:szCs w:val="24"/>
                              </w:rPr>
                              <w:t>Notes to Parents:</w:t>
                            </w:r>
                          </w:p>
                          <w:p w14:paraId="02BF67F9" w14:textId="77777777" w:rsidR="00826EE0" w:rsidRPr="002A74E2" w:rsidRDefault="002A74E2" w:rsidP="00A83388">
                            <w:pPr>
                              <w:pStyle w:val="BodyText"/>
                              <w:spacing w:after="0"/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</w:pP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I attached vocabulary from Mandarin Matrix for this year. You can practice with kids to prepare the test –YCT, it is a end-of-year test for all Chinese program 1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and 2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vertAlign w:val="superscript"/>
                                <w:lang w:eastAsia="zh-CN"/>
                              </w:rPr>
                              <w:t>nd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</w:t>
                            </w:r>
                            <w:proofErr w:type="gramStart"/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grade  students</w:t>
                            </w:r>
                            <w:proofErr w:type="gramEnd"/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. I will review some questions with students at school, too. </w:t>
                            </w:r>
                            <w:r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We have not gotten the test date yet,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but,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I think it will be the end of the May.  </w:t>
                            </w:r>
                            <w:r w:rsidR="00826EE0" w:rsidRPr="002A74E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Please let me know if you have any </w:t>
                            </w:r>
                            <w:r w:rsidR="00826EE0"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question</w:t>
                            </w:r>
                            <w:r w:rsidR="00826EE0" w:rsidRPr="002A74E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s. Enjoy the </w:t>
                            </w:r>
                            <w:r w:rsidR="00826EE0"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weekend</w:t>
                            </w:r>
                            <w:r w:rsidR="00826EE0"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sym w:font="Wingdings" w:char="F04A"/>
                            </w:r>
                            <w:r w:rsidR="00826EE0"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33" w:history="1">
                              <w:r w:rsidR="00826EE0" w:rsidRPr="00EB0DF2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disappear9541@gmail.com</w:t>
                              </w:r>
                            </w:hyperlink>
                            <w:r w:rsidR="00826EE0"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34" w:history="1">
                              <w:r w:rsidR="00826EE0" w:rsidRPr="00EB0DF2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lang w:eastAsia="zh-CN"/>
                                </w:rPr>
                                <w:t>Hsiaomei.tsai@canyonsdistrict.org</w:t>
                              </w:r>
                            </w:hyperlink>
                          </w:p>
                          <w:p w14:paraId="04047FB8" w14:textId="77777777" w:rsidR="00826EE0" w:rsidRDefault="00826EE0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  <w:lang w:eastAsia="zh-CN"/>
                              </w:rPr>
                            </w:pPr>
                          </w:p>
                          <w:p w14:paraId="3BA47B88" w14:textId="77777777" w:rsidR="00826EE0" w:rsidRDefault="00826EE0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23D808" w14:textId="77777777" w:rsidR="00826EE0" w:rsidRPr="00A83388" w:rsidRDefault="00826EE0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A2367F8" w14:textId="77777777" w:rsidR="00826EE0" w:rsidRDefault="00826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9" type="#_x0000_t202" style="position:absolute;margin-left:61.95pt;margin-top:652.35pt;width:495.55pt;height:93.5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" fillcolor="white [3201]" strokeweight=".5pt">
                <v:textbox>
                  <w:txbxContent>
                    <w:p w14:paraId="0ABF68A7" w14:textId="77777777" w:rsidR="00826EE0" w:rsidRPr="008654BF" w:rsidRDefault="00826EE0" w:rsidP="00A83388">
                      <w:pPr>
                        <w:pStyle w:val="BodyText"/>
                        <w:spacing w:after="0"/>
                        <w:rPr>
                          <w:b/>
                          <w:color w:val="FF6600"/>
                          <w:szCs w:val="24"/>
                          <w:lang w:eastAsia="zh-CN"/>
                        </w:rPr>
                      </w:pP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 xml:space="preserve"> 20h20 ﷽﷽﷽﷽﷽﷽﷽﷽﷽﷽﷽﷽s to practice﷽jiao</w:t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pgNum/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 w:rsidRPr="008654BF">
                        <w:rPr>
                          <w:b/>
                          <w:color w:val="FF6600"/>
                          <w:szCs w:val="24"/>
                        </w:rPr>
                        <w:t>Notes to Parents:</w:t>
                      </w:r>
                    </w:p>
                    <w:p w14:paraId="6C1E8F41" w14:textId="77777777" w:rsidR="00826EE0" w:rsidRPr="002A74E2" w:rsidRDefault="002A74E2" w:rsidP="00A83388">
                      <w:pPr>
                        <w:pStyle w:val="BodyText"/>
                        <w:spacing w:after="0"/>
                        <w:rPr>
                          <w:rFonts w:ascii="Arial" w:hAnsi="Arial"/>
                          <w:b/>
                          <w:lang w:eastAsia="zh-CN"/>
                        </w:rPr>
                      </w:pP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>I attached vocabulary from Mandarin Matrix for this year. You can practice with kids to prepare the test –YCT, it is a end-of-year test for all Chinese program 1</w:t>
                      </w:r>
                      <w:r w:rsidRPr="002A74E2">
                        <w:rPr>
                          <w:rFonts w:ascii="Arial" w:hAnsi="Arial"/>
                          <w:b/>
                          <w:vertAlign w:val="superscript"/>
                          <w:lang w:eastAsia="zh-CN"/>
                        </w:rPr>
                        <w:t>st</w:t>
                      </w: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 and 2</w:t>
                      </w:r>
                      <w:r w:rsidRPr="002A74E2">
                        <w:rPr>
                          <w:rFonts w:ascii="Arial" w:hAnsi="Arial"/>
                          <w:b/>
                          <w:vertAlign w:val="superscript"/>
                          <w:lang w:eastAsia="zh-CN"/>
                        </w:rPr>
                        <w:t>nd</w:t>
                      </w: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 </w:t>
                      </w:r>
                      <w:proofErr w:type="gramStart"/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>grade  students</w:t>
                      </w:r>
                      <w:proofErr w:type="gramEnd"/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. I will review some questions with students at school, too. </w:t>
                      </w:r>
                      <w:r>
                        <w:rPr>
                          <w:rFonts w:ascii="Arial" w:hAnsi="Arial"/>
                          <w:b/>
                          <w:lang w:eastAsia="zh-CN"/>
                        </w:rPr>
                        <w:t xml:space="preserve">We have not gotten the test date yet,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lang w:eastAsia="zh-CN"/>
                        </w:rPr>
                        <w:t>but,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lang w:eastAsia="zh-CN"/>
                        </w:rPr>
                        <w:t xml:space="preserve"> I think it will be the end of the May.  </w:t>
                      </w:r>
                      <w:bookmarkStart w:id="1" w:name="_GoBack"/>
                      <w:bookmarkEnd w:id="1"/>
                      <w:r w:rsidR="00826EE0" w:rsidRPr="002A74E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Please let me know if you have any </w:t>
                      </w:r>
                      <w:r w:rsidR="00826EE0"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question</w:t>
                      </w:r>
                      <w:r w:rsidR="00826EE0" w:rsidRPr="002A74E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s. Enjoy the </w:t>
                      </w:r>
                      <w:r w:rsidR="00826EE0"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weekend</w:t>
                      </w:r>
                      <w:r w:rsidR="00826EE0"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sym w:font="Wingdings" w:char="F04A"/>
                      </w:r>
                      <w:r w:rsidR="00826EE0"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35" w:history="1">
                        <w:r w:rsidR="00826EE0" w:rsidRPr="00EB0DF2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disappear9541@gmail.com</w:t>
                        </w:r>
                      </w:hyperlink>
                      <w:r w:rsidR="00826EE0"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36" w:history="1">
                        <w:r w:rsidR="00826EE0" w:rsidRPr="00EB0DF2">
                          <w:rPr>
                            <w:rStyle w:val="Hyperlink"/>
                            <w:rFonts w:asciiTheme="minorHAnsi" w:hAnsiTheme="minorHAnsi"/>
                            <w:b/>
                            <w:lang w:eastAsia="zh-CN"/>
                          </w:rPr>
                          <w:t>Hsiaomei.tsai@canyonsdistrict.org</w:t>
                        </w:r>
                      </w:hyperlink>
                    </w:p>
                    <w:p w14:paraId="6B6AA07B" w14:textId="77777777" w:rsidR="00826EE0" w:rsidRDefault="00826EE0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  <w:lang w:eastAsia="zh-CN"/>
                        </w:rPr>
                      </w:pPr>
                    </w:p>
                    <w:p w14:paraId="749B6FDD" w14:textId="77777777" w:rsidR="00826EE0" w:rsidRDefault="00826EE0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0A1F61C2" w14:textId="77777777" w:rsidR="00826EE0" w:rsidRPr="00A83388" w:rsidRDefault="00826EE0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70F5F550" w14:textId="77777777" w:rsidR="00826EE0" w:rsidRDefault="00826EE0"/>
                  </w:txbxContent>
                </v:textbox>
                <w10:wrap anchorx="page" anchory="page"/>
              </v:shape>
            </w:pict>
          </mc:Fallback>
        </mc:AlternateContent>
      </w:r>
      <w:r w:rsidR="0007578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567CF9A" wp14:editId="7A93F8EB">
                <wp:simplePos x="0" y="0"/>
                <wp:positionH relativeFrom="page">
                  <wp:posOffset>3874135</wp:posOffset>
                </wp:positionH>
                <wp:positionV relativeFrom="page">
                  <wp:posOffset>6504305</wp:posOffset>
                </wp:positionV>
                <wp:extent cx="2849880" cy="1424940"/>
                <wp:effectExtent l="0" t="0" r="20320" b="2286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9AF3D3" w14:textId="77777777" w:rsidR="00826EE0" w:rsidRDefault="00826EE0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1388BD8C" w14:textId="77777777" w:rsidR="00826EE0" w:rsidRDefault="00826EE0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Science</w:t>
                            </w:r>
                          </w:p>
                          <w:p w14:paraId="7FDC59CE" w14:textId="77777777" w:rsidR="00826EE0" w:rsidRPr="007F2DD6" w:rsidRDefault="00826EE0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 xml:space="preserve">The weather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condition</w:t>
                            </w:r>
                            <w:r w:rsidRPr="00BE1580"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130B77" wp14:editId="28ABA3BB">
                                  <wp:extent cx="1068070" cy="801053"/>
                                  <wp:effectExtent l="0" t="0" r="0" b="12065"/>
                                  <wp:docPr id="5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35" cy="8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E2BA5" w14:textId="77777777" w:rsidR="00826EE0" w:rsidRPr="00913579" w:rsidRDefault="00826EE0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748D43DC" w14:textId="77777777" w:rsidR="00826EE0" w:rsidRPr="00640277" w:rsidRDefault="00826EE0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30" type="#_x0000_t202" style="position:absolute;margin-left:305.05pt;margin-top:512.15pt;width:224.4pt;height:112.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" filled="f" stroked="f">
                <v:textbox inset="0,0,0,0">
                  <w:txbxContent>
                    <w:p w14:paraId="09327F41" w14:textId="77777777" w:rsidR="00826EE0" w:rsidRDefault="00826EE0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7148A133" w14:textId="77777777" w:rsidR="00826EE0" w:rsidRDefault="00826EE0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>Science</w:t>
                      </w:r>
                    </w:p>
                    <w:p w14:paraId="0A5D1166" w14:textId="77777777" w:rsidR="00826EE0" w:rsidRPr="007F2DD6" w:rsidRDefault="00826EE0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 xml:space="preserve">The weather </w:t>
                      </w:r>
                      <w:r>
                        <w:rPr>
                          <w:rStyle w:val="Hyperlink"/>
                          <w:rFonts w:ascii="Comic Sans MS" w:eastAsiaTheme="minorEastAsia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>condition</w:t>
                      </w:r>
                      <w:r w:rsidRPr="00BE1580"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2E038E8E" wp14:editId="5980B1F4">
                            <wp:extent cx="1068070" cy="801053"/>
                            <wp:effectExtent l="0" t="0" r="0" b="12065"/>
                            <wp:docPr id="5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35" cy="8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7130E0" w14:textId="77777777" w:rsidR="00826EE0" w:rsidRPr="00913579" w:rsidRDefault="00826EE0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246CCB68" w14:textId="77777777" w:rsidR="00826EE0" w:rsidRPr="00640277" w:rsidRDefault="00826EE0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19C1557F" wp14:editId="28F9A202">
                <wp:simplePos x="0" y="0"/>
                <wp:positionH relativeFrom="page">
                  <wp:posOffset>549275</wp:posOffset>
                </wp:positionH>
                <wp:positionV relativeFrom="page">
                  <wp:posOffset>567055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.25pt;margin-top:44.6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0BC8FB66" wp14:editId="38613546">
                <wp:simplePos x="0" y="0"/>
                <wp:positionH relativeFrom="page">
                  <wp:posOffset>668020</wp:posOffset>
                </wp:positionH>
                <wp:positionV relativeFrom="page">
                  <wp:posOffset>1042035</wp:posOffset>
                </wp:positionV>
                <wp:extent cx="2971800" cy="370840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D6321" w14:textId="77777777" w:rsidR="00826EE0" w:rsidRPr="00456E19" w:rsidRDefault="00826EE0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1770A77B" w14:textId="77777777" w:rsidR="00826EE0" w:rsidRPr="00593D63" w:rsidRDefault="00826EE0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.6pt;margin-top:82.0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wn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" filled="f" stroked="f">
                <v:textbox inset="0,0,0,0">
                  <w:txbxContent>
                    <w:p w14:paraId="0FB5D074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4D0ABEDE" w14:textId="77777777" w:rsidR="00523D77" w:rsidRPr="00593D63" w:rsidRDefault="00523D77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04458145" wp14:editId="797CE870">
                <wp:simplePos x="0" y="0"/>
                <wp:positionH relativeFrom="page">
                  <wp:posOffset>1261745</wp:posOffset>
                </wp:positionH>
                <wp:positionV relativeFrom="page">
                  <wp:posOffset>567055</wp:posOffset>
                </wp:positionV>
                <wp:extent cx="4941570" cy="508635"/>
                <wp:effectExtent l="0" t="0" r="11430" b="2476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B0F3C" w14:textId="77777777" w:rsidR="00826EE0" w:rsidRPr="00630F69" w:rsidRDefault="00826EE0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9.35pt;margin-top:44.65pt;width:389.1pt;height:40.05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" filled="f" stroked="f" strokecolor="white">
                <v:textbox inset="0,0,0,0">
                  <w:txbxContent>
                    <w:p w14:paraId="0109A116" w14:textId="77777777" w:rsidR="00523D77" w:rsidRPr="00630F69" w:rsidRDefault="00523D77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7EE0F9E" wp14:editId="12D9EEDA">
                <wp:simplePos x="0" y="0"/>
                <wp:positionH relativeFrom="page">
                  <wp:posOffset>4111625</wp:posOffset>
                </wp:positionH>
                <wp:positionV relativeFrom="page">
                  <wp:posOffset>1042035</wp:posOffset>
                </wp:positionV>
                <wp:extent cx="2872740" cy="353060"/>
                <wp:effectExtent l="0" t="0" r="22860" b="254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39817" w14:textId="77777777" w:rsidR="00826EE0" w:rsidRPr="00456E19" w:rsidRDefault="00826EE0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661E9E6B" w14:textId="77777777" w:rsidR="00826EE0" w:rsidRPr="00456E19" w:rsidRDefault="00826EE0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margin-left:323.75pt;margin-top:82.05pt;width:226.2pt;height:27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kZ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" filled="f" stroked="f">
                <v:textbox inset="0,0,0,0">
                  <w:txbxContent>
                    <w:p w14:paraId="5B239A0B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7FD96F36" w14:textId="77777777" w:rsidR="00523D77" w:rsidRPr="00456E19" w:rsidRDefault="00523D77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4DACDB7D" wp14:editId="7B6D3062">
                <wp:simplePos x="0" y="0"/>
                <wp:positionH relativeFrom="column">
                  <wp:posOffset>3799840</wp:posOffset>
                </wp:positionH>
                <wp:positionV relativeFrom="page">
                  <wp:posOffset>1517015</wp:posOffset>
                </wp:positionV>
                <wp:extent cx="1699260" cy="1000125"/>
                <wp:effectExtent l="0" t="0" r="279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607DD" w14:textId="77777777" w:rsidR="00826EE0" w:rsidRPr="005D12CC" w:rsidRDefault="00826EE0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b w:val="0"/>
                                <w:bCs/>
                                <w:smallCaps/>
                                <w:noProof/>
                                <w:color w:val="4F81BD" w:themeColor="accent1"/>
                                <w:spacing w:val="5"/>
                              </w:rPr>
                              <w:drawing>
                                <wp:inline distT="0" distB="0" distL="0" distR="0" wp14:anchorId="5BB50C0E" wp14:editId="4B9C6E18">
                                  <wp:extent cx="1567180" cy="812800"/>
                                  <wp:effectExtent l="0" t="0" r="762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214" cy="81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9.2pt;margin-top:119.4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766AHd4AAAALAQAADwAAAAAAAAAAAAAAAADvBAAAZHJzL2Rvd25y&#10;ZXYueG1sUEsFBgAAAAAEAAQA8wAAAPoFAAAAAA==&#10;" o:allowincell="f" fillcolor="white [3201]" strokeweight=".5pt">
                <v:textbox>
                  <w:txbxContent>
                    <w:p w14:paraId="621E8EC8" w14:textId="0FA387A2" w:rsidR="004539F1" w:rsidRPr="005D12CC" w:rsidRDefault="004539F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b w:val="0"/>
                          <w:bCs/>
                          <w:smallCaps/>
                          <w:noProof/>
                          <w:color w:val="4F81BD" w:themeColor="accent1"/>
                          <w:spacing w:val="5"/>
                        </w:rPr>
                        <w:drawing>
                          <wp:inline distT="0" distB="0" distL="0" distR="0" wp14:anchorId="195DFB12" wp14:editId="3CA9D4DE">
                            <wp:extent cx="1567180" cy="812800"/>
                            <wp:effectExtent l="0" t="0" r="762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0214" cy="81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26E627F9" wp14:editId="66984569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CCD2" w14:textId="77777777" w:rsidR="00826EE0" w:rsidRPr="00496FA3" w:rsidRDefault="00826EE0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882485D" w14:textId="77777777" w:rsidR="00826EE0" w:rsidRDefault="00826EE0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91EFAD8" w14:textId="77777777" w:rsidR="00826EE0" w:rsidRDefault="00826EE0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39B05063" w14:textId="77777777" w:rsidR="00523D77" w:rsidRPr="00496FA3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08AA9A" w14:textId="77777777" w:rsidR="00523D77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385981C" w14:textId="77777777" w:rsidR="00523D77" w:rsidRDefault="00523D77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BB1B2" wp14:editId="27CCF0BA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B8440D" w14:textId="77777777" w:rsidR="00826EE0" w:rsidRPr="000877A4" w:rsidRDefault="00826EE0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6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719F413D" w14:textId="77777777" w:rsidR="00523D77" w:rsidRPr="000877A4" w:rsidRDefault="00523D77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3BDB2B" wp14:editId="1F540B64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166CB6" w14:textId="77777777" w:rsidR="00826EE0" w:rsidRPr="008E02B2" w:rsidRDefault="00826EE0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7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0148D832" w14:textId="77777777" w:rsidR="00523D77" w:rsidRPr="008E02B2" w:rsidRDefault="00523D77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645BE16" wp14:editId="6C9A4C1F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2F3DE" w14:textId="77777777" w:rsidR="00826EE0" w:rsidRDefault="00826EE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64845211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76674475" wp14:editId="72BA3EC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22341" w14:textId="77777777" w:rsidR="00826EE0" w:rsidRDefault="00826EE0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045D0DF0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9E0E5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3F769" w14:textId="77777777" w:rsidR="00826EE0" w:rsidRDefault="00826EE0">
      <w:r>
        <w:separator/>
      </w:r>
    </w:p>
  </w:endnote>
  <w:endnote w:type="continuationSeparator" w:id="0">
    <w:p w14:paraId="1345C789" w14:textId="77777777" w:rsidR="00826EE0" w:rsidRDefault="0082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ヒラギノ角ゴ ProN W6">
    <w:charset w:val="4E"/>
    <w:family w:val="auto"/>
    <w:pitch w:val="variable"/>
    <w:sig w:usb0="E00002FF" w:usb1="7AC7FFFF" w:usb2="00000012" w:usb3="00000000" w:csb0="0002000D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839E1" w14:textId="77777777" w:rsidR="00826EE0" w:rsidRDefault="00826EE0">
      <w:r>
        <w:separator/>
      </w:r>
    </w:p>
  </w:footnote>
  <w:footnote w:type="continuationSeparator" w:id="0">
    <w:p w14:paraId="630EE2A6" w14:textId="77777777" w:rsidR="00826EE0" w:rsidRDefault="00826E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C213F" w14:textId="77777777" w:rsidR="00826EE0" w:rsidRDefault="00826EE0" w:rsidP="00640277">
    <w:pPr>
      <w:pStyle w:val="Header"/>
    </w:pPr>
  </w:p>
  <w:p w14:paraId="72041B84" w14:textId="77777777" w:rsidR="00826EE0" w:rsidRPr="008E167E" w:rsidRDefault="00826EE0" w:rsidP="008E167E">
    <w:pPr>
      <w:pStyle w:val="Header"/>
      <w:jc w:val="center"/>
      <w:rPr>
        <w:color w:val="FF0000"/>
        <w:sz w:val="30"/>
        <w:szCs w:val="30"/>
        <w:lang w:eastAsia="zh-CN"/>
      </w:rPr>
    </w:pPr>
    <w:r>
      <w:rPr>
        <w:sz w:val="30"/>
        <w:szCs w:val="30"/>
      </w:rPr>
      <w:t>April 22, 2016</w:t>
    </w:r>
    <w:r>
      <w:rPr>
        <w:rFonts w:hint="eastAsia"/>
        <w:sz w:val="30"/>
        <w:szCs w:val="30"/>
        <w:lang w:eastAsia="zh-CN"/>
      </w:rPr>
      <w:t xml:space="preserve"> </w:t>
    </w:r>
    <w:r>
      <w:rPr>
        <w:rFonts w:ascii="Microsoft Tai Le" w:hAnsi="Microsoft Tai Le" w:cs="Microsoft Tai Le"/>
        <w:sz w:val="30"/>
        <w:szCs w:val="30"/>
        <w:lang w:eastAsia="zh-CN"/>
      </w:rPr>
      <w:t>（</w:t>
    </w:r>
    <w:r>
      <w:rPr>
        <w:rFonts w:ascii="Microsoft Tai Le" w:hAnsi="Microsoft Tai Le" w:cs="Microsoft Tai Le" w:hint="eastAsia"/>
        <w:sz w:val="30"/>
        <w:szCs w:val="30"/>
        <w:lang w:eastAsia="zh-CN"/>
      </w:rPr>
      <w:t>For 4/22-4/30</w:t>
    </w:r>
    <w:r>
      <w:rPr>
        <w:rFonts w:ascii="Microsoft Tai Le" w:hAnsi="Microsoft Tai Le" w:cs="Microsoft Tai Le"/>
        <w:sz w:val="30"/>
        <w:szCs w:val="30"/>
        <w:lang w:eastAsia="zh-CN"/>
      </w:rPr>
      <w:t>）</w:t>
    </w:r>
  </w:p>
  <w:p w14:paraId="22A0888D" w14:textId="77777777" w:rsidR="00826EE0" w:rsidRPr="00C30DB9" w:rsidRDefault="00826EE0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35pt;height:11.3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F814A6"/>
    <w:multiLevelType w:val="hybridMultilevel"/>
    <w:tmpl w:val="8E0A8688"/>
    <w:lvl w:ilvl="0" w:tplc="51EAF5CE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B2825"/>
    <w:multiLevelType w:val="hybridMultilevel"/>
    <w:tmpl w:val="57E8F120"/>
    <w:lvl w:ilvl="0" w:tplc="B024D106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2E317A5"/>
    <w:multiLevelType w:val="hybridMultilevel"/>
    <w:tmpl w:val="0F826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756F65"/>
    <w:multiLevelType w:val="hybridMultilevel"/>
    <w:tmpl w:val="1138DA82"/>
    <w:lvl w:ilvl="0" w:tplc="1564F0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6727FF9"/>
    <w:multiLevelType w:val="hybridMultilevel"/>
    <w:tmpl w:val="84DC5F2E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CD0752"/>
    <w:multiLevelType w:val="hybridMultilevel"/>
    <w:tmpl w:val="84FE90C8"/>
    <w:lvl w:ilvl="0" w:tplc="B5ECC4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2"/>
  </w:num>
  <w:num w:numId="14">
    <w:abstractNumId w:val="19"/>
  </w:num>
  <w:num w:numId="15">
    <w:abstractNumId w:val="18"/>
  </w:num>
  <w:num w:numId="16">
    <w:abstractNumId w:val="25"/>
  </w:num>
  <w:num w:numId="17">
    <w:abstractNumId w:val="10"/>
  </w:num>
  <w:num w:numId="18">
    <w:abstractNumId w:val="24"/>
  </w:num>
  <w:num w:numId="19">
    <w:abstractNumId w:val="12"/>
  </w:num>
  <w:num w:numId="20">
    <w:abstractNumId w:val="13"/>
  </w:num>
  <w:num w:numId="21">
    <w:abstractNumId w:val="28"/>
  </w:num>
  <w:num w:numId="22">
    <w:abstractNumId w:val="17"/>
  </w:num>
  <w:num w:numId="23">
    <w:abstractNumId w:val="15"/>
  </w:num>
  <w:num w:numId="24">
    <w:abstractNumId w:val="23"/>
  </w:num>
  <w:num w:numId="25">
    <w:abstractNumId w:val="16"/>
  </w:num>
  <w:num w:numId="26">
    <w:abstractNumId w:val="11"/>
  </w:num>
  <w:num w:numId="27">
    <w:abstractNumId w:val="21"/>
  </w:num>
  <w:num w:numId="28">
    <w:abstractNumId w:val="2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07836"/>
    <w:rsid w:val="00011C57"/>
    <w:rsid w:val="000132C4"/>
    <w:rsid w:val="000167D6"/>
    <w:rsid w:val="000178FA"/>
    <w:rsid w:val="0002263D"/>
    <w:rsid w:val="00026750"/>
    <w:rsid w:val="00030313"/>
    <w:rsid w:val="00042218"/>
    <w:rsid w:val="00043B95"/>
    <w:rsid w:val="00043F56"/>
    <w:rsid w:val="00045DFB"/>
    <w:rsid w:val="00054EFA"/>
    <w:rsid w:val="000574BC"/>
    <w:rsid w:val="00061343"/>
    <w:rsid w:val="00061A26"/>
    <w:rsid w:val="000624E5"/>
    <w:rsid w:val="00075781"/>
    <w:rsid w:val="0007736E"/>
    <w:rsid w:val="000827E0"/>
    <w:rsid w:val="00084334"/>
    <w:rsid w:val="000877A4"/>
    <w:rsid w:val="000910BE"/>
    <w:rsid w:val="00095ACB"/>
    <w:rsid w:val="00095FB9"/>
    <w:rsid w:val="00097519"/>
    <w:rsid w:val="000979EE"/>
    <w:rsid w:val="000A058F"/>
    <w:rsid w:val="000A1729"/>
    <w:rsid w:val="000A2982"/>
    <w:rsid w:val="000B3373"/>
    <w:rsid w:val="000B5C11"/>
    <w:rsid w:val="000C2ED6"/>
    <w:rsid w:val="000C7B08"/>
    <w:rsid w:val="000D1012"/>
    <w:rsid w:val="000D280E"/>
    <w:rsid w:val="000D3934"/>
    <w:rsid w:val="000D4FCB"/>
    <w:rsid w:val="000D5D3D"/>
    <w:rsid w:val="000E046B"/>
    <w:rsid w:val="000E1192"/>
    <w:rsid w:val="000E32BD"/>
    <w:rsid w:val="000F155F"/>
    <w:rsid w:val="000F2857"/>
    <w:rsid w:val="000F42A8"/>
    <w:rsid w:val="000F517A"/>
    <w:rsid w:val="000F5C45"/>
    <w:rsid w:val="000F6884"/>
    <w:rsid w:val="00110A0E"/>
    <w:rsid w:val="001149DB"/>
    <w:rsid w:val="0012381B"/>
    <w:rsid w:val="001258BA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0B6E"/>
    <w:rsid w:val="00174844"/>
    <w:rsid w:val="001776EA"/>
    <w:rsid w:val="0018092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A6578"/>
    <w:rsid w:val="001B32F2"/>
    <w:rsid w:val="001B364E"/>
    <w:rsid w:val="001B40A3"/>
    <w:rsid w:val="001B4E82"/>
    <w:rsid w:val="001B6E35"/>
    <w:rsid w:val="001B7C7A"/>
    <w:rsid w:val="001C2B0C"/>
    <w:rsid w:val="001C3BA6"/>
    <w:rsid w:val="001E5185"/>
    <w:rsid w:val="001E5289"/>
    <w:rsid w:val="001F1F28"/>
    <w:rsid w:val="001F4B3C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25F71"/>
    <w:rsid w:val="0023179B"/>
    <w:rsid w:val="00236358"/>
    <w:rsid w:val="00236FD0"/>
    <w:rsid w:val="00241D00"/>
    <w:rsid w:val="002430FB"/>
    <w:rsid w:val="00243273"/>
    <w:rsid w:val="002446D8"/>
    <w:rsid w:val="00245697"/>
    <w:rsid w:val="00254CF3"/>
    <w:rsid w:val="002613C7"/>
    <w:rsid w:val="00267E1A"/>
    <w:rsid w:val="00272F9D"/>
    <w:rsid w:val="002754E3"/>
    <w:rsid w:val="00283011"/>
    <w:rsid w:val="002844C4"/>
    <w:rsid w:val="00284F12"/>
    <w:rsid w:val="002906B8"/>
    <w:rsid w:val="00290A73"/>
    <w:rsid w:val="00291532"/>
    <w:rsid w:val="00294D55"/>
    <w:rsid w:val="00296032"/>
    <w:rsid w:val="00297586"/>
    <w:rsid w:val="002A0B7B"/>
    <w:rsid w:val="002A2E34"/>
    <w:rsid w:val="002A74E2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72"/>
    <w:rsid w:val="002D4BDA"/>
    <w:rsid w:val="002D6285"/>
    <w:rsid w:val="002E1A82"/>
    <w:rsid w:val="002F0AEB"/>
    <w:rsid w:val="002F580B"/>
    <w:rsid w:val="0030270C"/>
    <w:rsid w:val="003031CB"/>
    <w:rsid w:val="00307059"/>
    <w:rsid w:val="003162DA"/>
    <w:rsid w:val="0031750A"/>
    <w:rsid w:val="00321847"/>
    <w:rsid w:val="00323BFA"/>
    <w:rsid w:val="003244AC"/>
    <w:rsid w:val="003251ED"/>
    <w:rsid w:val="00325DB7"/>
    <w:rsid w:val="003305FE"/>
    <w:rsid w:val="00331179"/>
    <w:rsid w:val="00331435"/>
    <w:rsid w:val="003325AE"/>
    <w:rsid w:val="0033356B"/>
    <w:rsid w:val="00333C72"/>
    <w:rsid w:val="00334462"/>
    <w:rsid w:val="0033599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2E64"/>
    <w:rsid w:val="00385824"/>
    <w:rsid w:val="00392490"/>
    <w:rsid w:val="003926A5"/>
    <w:rsid w:val="00394243"/>
    <w:rsid w:val="00394ED5"/>
    <w:rsid w:val="003953D7"/>
    <w:rsid w:val="00397B0F"/>
    <w:rsid w:val="003A44AF"/>
    <w:rsid w:val="003B7587"/>
    <w:rsid w:val="003C144A"/>
    <w:rsid w:val="003C1C93"/>
    <w:rsid w:val="003C2170"/>
    <w:rsid w:val="003C3BF1"/>
    <w:rsid w:val="003C4998"/>
    <w:rsid w:val="003D1BEE"/>
    <w:rsid w:val="003D5284"/>
    <w:rsid w:val="003E0B50"/>
    <w:rsid w:val="003E0ED7"/>
    <w:rsid w:val="003E69CB"/>
    <w:rsid w:val="003F190E"/>
    <w:rsid w:val="00405B89"/>
    <w:rsid w:val="00407311"/>
    <w:rsid w:val="00407BFF"/>
    <w:rsid w:val="004121A9"/>
    <w:rsid w:val="0041228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44B10"/>
    <w:rsid w:val="00445CC5"/>
    <w:rsid w:val="004539F1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D3BF9"/>
    <w:rsid w:val="004E09C7"/>
    <w:rsid w:val="004E4C51"/>
    <w:rsid w:val="004E797D"/>
    <w:rsid w:val="004F24EF"/>
    <w:rsid w:val="004F5B2E"/>
    <w:rsid w:val="00512C1D"/>
    <w:rsid w:val="00514F1C"/>
    <w:rsid w:val="00515C80"/>
    <w:rsid w:val="00516F08"/>
    <w:rsid w:val="00523ABD"/>
    <w:rsid w:val="00523D77"/>
    <w:rsid w:val="00524BBD"/>
    <w:rsid w:val="00530AF1"/>
    <w:rsid w:val="005333DB"/>
    <w:rsid w:val="00536819"/>
    <w:rsid w:val="00537588"/>
    <w:rsid w:val="005410FE"/>
    <w:rsid w:val="00543A56"/>
    <w:rsid w:val="00543E2F"/>
    <w:rsid w:val="005506E3"/>
    <w:rsid w:val="005525EA"/>
    <w:rsid w:val="005577F7"/>
    <w:rsid w:val="00561194"/>
    <w:rsid w:val="005641DE"/>
    <w:rsid w:val="00567819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4D4E"/>
    <w:rsid w:val="005D666B"/>
    <w:rsid w:val="005E7DA0"/>
    <w:rsid w:val="005F25A6"/>
    <w:rsid w:val="005F5009"/>
    <w:rsid w:val="0060180C"/>
    <w:rsid w:val="00605769"/>
    <w:rsid w:val="00606FED"/>
    <w:rsid w:val="00607DF7"/>
    <w:rsid w:val="00615324"/>
    <w:rsid w:val="00615418"/>
    <w:rsid w:val="006165FD"/>
    <w:rsid w:val="00617645"/>
    <w:rsid w:val="006179D7"/>
    <w:rsid w:val="00620148"/>
    <w:rsid w:val="00630C71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42F3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1626A"/>
    <w:rsid w:val="00721873"/>
    <w:rsid w:val="00730D8F"/>
    <w:rsid w:val="00733748"/>
    <w:rsid w:val="0074030C"/>
    <w:rsid w:val="00740E6D"/>
    <w:rsid w:val="00741D0A"/>
    <w:rsid w:val="00742189"/>
    <w:rsid w:val="00752759"/>
    <w:rsid w:val="00754090"/>
    <w:rsid w:val="00756F12"/>
    <w:rsid w:val="00765797"/>
    <w:rsid w:val="0076646C"/>
    <w:rsid w:val="00771050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4C5B"/>
    <w:rsid w:val="007B6A33"/>
    <w:rsid w:val="007B6A83"/>
    <w:rsid w:val="007C04DA"/>
    <w:rsid w:val="007C1D64"/>
    <w:rsid w:val="007C2757"/>
    <w:rsid w:val="007C7489"/>
    <w:rsid w:val="007D138D"/>
    <w:rsid w:val="007D388E"/>
    <w:rsid w:val="007D6E56"/>
    <w:rsid w:val="007D7F35"/>
    <w:rsid w:val="007E69B9"/>
    <w:rsid w:val="007F2DD6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6EE0"/>
    <w:rsid w:val="00827CD4"/>
    <w:rsid w:val="0083153E"/>
    <w:rsid w:val="00832BB4"/>
    <w:rsid w:val="00834447"/>
    <w:rsid w:val="008350A6"/>
    <w:rsid w:val="00835AA3"/>
    <w:rsid w:val="00835E85"/>
    <w:rsid w:val="00841065"/>
    <w:rsid w:val="0084273F"/>
    <w:rsid w:val="0084393E"/>
    <w:rsid w:val="00844145"/>
    <w:rsid w:val="0084572D"/>
    <w:rsid w:val="00851A42"/>
    <w:rsid w:val="00852988"/>
    <w:rsid w:val="00857DFF"/>
    <w:rsid w:val="008609A7"/>
    <w:rsid w:val="008654BF"/>
    <w:rsid w:val="00865E38"/>
    <w:rsid w:val="0087386B"/>
    <w:rsid w:val="008741B7"/>
    <w:rsid w:val="008807A0"/>
    <w:rsid w:val="008906FF"/>
    <w:rsid w:val="00892409"/>
    <w:rsid w:val="00892B10"/>
    <w:rsid w:val="008A0005"/>
    <w:rsid w:val="008A2F83"/>
    <w:rsid w:val="008A63F3"/>
    <w:rsid w:val="008B3BD9"/>
    <w:rsid w:val="008B536F"/>
    <w:rsid w:val="008C4AC8"/>
    <w:rsid w:val="008C6B1D"/>
    <w:rsid w:val="008C6F24"/>
    <w:rsid w:val="008C72D2"/>
    <w:rsid w:val="008C7FE0"/>
    <w:rsid w:val="008D0949"/>
    <w:rsid w:val="008D174F"/>
    <w:rsid w:val="008D21C3"/>
    <w:rsid w:val="008D5A62"/>
    <w:rsid w:val="008E02B2"/>
    <w:rsid w:val="008E167E"/>
    <w:rsid w:val="008E18F2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2728B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96C64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0E54"/>
    <w:rsid w:val="009E4798"/>
    <w:rsid w:val="009F08D6"/>
    <w:rsid w:val="009F2C50"/>
    <w:rsid w:val="009F434F"/>
    <w:rsid w:val="00A01F2D"/>
    <w:rsid w:val="00A10107"/>
    <w:rsid w:val="00A1427B"/>
    <w:rsid w:val="00A15C47"/>
    <w:rsid w:val="00A16A16"/>
    <w:rsid w:val="00A16EBC"/>
    <w:rsid w:val="00A17821"/>
    <w:rsid w:val="00A17FC2"/>
    <w:rsid w:val="00A225A8"/>
    <w:rsid w:val="00A26E75"/>
    <w:rsid w:val="00A31EB1"/>
    <w:rsid w:val="00A3453A"/>
    <w:rsid w:val="00A41F9B"/>
    <w:rsid w:val="00A45421"/>
    <w:rsid w:val="00A57BF1"/>
    <w:rsid w:val="00A6382C"/>
    <w:rsid w:val="00A70247"/>
    <w:rsid w:val="00A71926"/>
    <w:rsid w:val="00A72C57"/>
    <w:rsid w:val="00A75D30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A50FE"/>
    <w:rsid w:val="00AB3145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14AA0"/>
    <w:rsid w:val="00B247D4"/>
    <w:rsid w:val="00B30C94"/>
    <w:rsid w:val="00B31073"/>
    <w:rsid w:val="00B43B42"/>
    <w:rsid w:val="00B44115"/>
    <w:rsid w:val="00B449D0"/>
    <w:rsid w:val="00B4696B"/>
    <w:rsid w:val="00B53D63"/>
    <w:rsid w:val="00B541B3"/>
    <w:rsid w:val="00B55040"/>
    <w:rsid w:val="00B55990"/>
    <w:rsid w:val="00B56172"/>
    <w:rsid w:val="00B62ACF"/>
    <w:rsid w:val="00B6442B"/>
    <w:rsid w:val="00B700CF"/>
    <w:rsid w:val="00B70CE4"/>
    <w:rsid w:val="00B71E36"/>
    <w:rsid w:val="00B731BC"/>
    <w:rsid w:val="00B80D63"/>
    <w:rsid w:val="00B82771"/>
    <w:rsid w:val="00B87FC2"/>
    <w:rsid w:val="00BA2F3C"/>
    <w:rsid w:val="00BA396A"/>
    <w:rsid w:val="00BA7E32"/>
    <w:rsid w:val="00BB44B6"/>
    <w:rsid w:val="00BB622F"/>
    <w:rsid w:val="00BB757B"/>
    <w:rsid w:val="00BC6B63"/>
    <w:rsid w:val="00BD1DAC"/>
    <w:rsid w:val="00BD46A2"/>
    <w:rsid w:val="00BD709F"/>
    <w:rsid w:val="00BE1580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0F30"/>
    <w:rsid w:val="00C67709"/>
    <w:rsid w:val="00C71751"/>
    <w:rsid w:val="00C77EFA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6D18"/>
    <w:rsid w:val="00CC722C"/>
    <w:rsid w:val="00CD137D"/>
    <w:rsid w:val="00CD4651"/>
    <w:rsid w:val="00CD5351"/>
    <w:rsid w:val="00CE3037"/>
    <w:rsid w:val="00CE470C"/>
    <w:rsid w:val="00CE6A69"/>
    <w:rsid w:val="00CE7A3C"/>
    <w:rsid w:val="00CE7A71"/>
    <w:rsid w:val="00CF06B6"/>
    <w:rsid w:val="00CF117F"/>
    <w:rsid w:val="00CF17E1"/>
    <w:rsid w:val="00CF2204"/>
    <w:rsid w:val="00CF7F11"/>
    <w:rsid w:val="00D007A0"/>
    <w:rsid w:val="00D026D5"/>
    <w:rsid w:val="00D05582"/>
    <w:rsid w:val="00D12DA3"/>
    <w:rsid w:val="00D13B42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455B7"/>
    <w:rsid w:val="00D502D3"/>
    <w:rsid w:val="00D53217"/>
    <w:rsid w:val="00D55332"/>
    <w:rsid w:val="00D62E3D"/>
    <w:rsid w:val="00D733DB"/>
    <w:rsid w:val="00D758A0"/>
    <w:rsid w:val="00D8493E"/>
    <w:rsid w:val="00D935DC"/>
    <w:rsid w:val="00DA569A"/>
    <w:rsid w:val="00DB077A"/>
    <w:rsid w:val="00DB29C3"/>
    <w:rsid w:val="00DB4BAE"/>
    <w:rsid w:val="00DB72A0"/>
    <w:rsid w:val="00DC107B"/>
    <w:rsid w:val="00DC2208"/>
    <w:rsid w:val="00DC378C"/>
    <w:rsid w:val="00DC513B"/>
    <w:rsid w:val="00DC5EE0"/>
    <w:rsid w:val="00DD260D"/>
    <w:rsid w:val="00DD4680"/>
    <w:rsid w:val="00DE03FA"/>
    <w:rsid w:val="00DE1BE1"/>
    <w:rsid w:val="00DE41AF"/>
    <w:rsid w:val="00DE6876"/>
    <w:rsid w:val="00DE68B8"/>
    <w:rsid w:val="00DE7BCA"/>
    <w:rsid w:val="00DF3CC2"/>
    <w:rsid w:val="00DF4462"/>
    <w:rsid w:val="00DF4767"/>
    <w:rsid w:val="00E01AC0"/>
    <w:rsid w:val="00E10541"/>
    <w:rsid w:val="00E1098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44BC8"/>
    <w:rsid w:val="00E542CD"/>
    <w:rsid w:val="00E550C8"/>
    <w:rsid w:val="00E56A02"/>
    <w:rsid w:val="00E624DB"/>
    <w:rsid w:val="00E62743"/>
    <w:rsid w:val="00E721E4"/>
    <w:rsid w:val="00E728E0"/>
    <w:rsid w:val="00E76CCF"/>
    <w:rsid w:val="00E80947"/>
    <w:rsid w:val="00E9220C"/>
    <w:rsid w:val="00E97DCF"/>
    <w:rsid w:val="00EA30F3"/>
    <w:rsid w:val="00EA4923"/>
    <w:rsid w:val="00EA57E3"/>
    <w:rsid w:val="00EB0DF2"/>
    <w:rsid w:val="00EB10EA"/>
    <w:rsid w:val="00EB3554"/>
    <w:rsid w:val="00EB473C"/>
    <w:rsid w:val="00EB7A30"/>
    <w:rsid w:val="00EC3309"/>
    <w:rsid w:val="00EC3FEA"/>
    <w:rsid w:val="00EC6DD8"/>
    <w:rsid w:val="00ED1663"/>
    <w:rsid w:val="00ED2FFA"/>
    <w:rsid w:val="00ED472B"/>
    <w:rsid w:val="00ED662D"/>
    <w:rsid w:val="00ED77F1"/>
    <w:rsid w:val="00EE1D0E"/>
    <w:rsid w:val="00EE33F0"/>
    <w:rsid w:val="00EE6346"/>
    <w:rsid w:val="00EF3453"/>
    <w:rsid w:val="00EF719C"/>
    <w:rsid w:val="00F06C06"/>
    <w:rsid w:val="00F12F72"/>
    <w:rsid w:val="00F13DB4"/>
    <w:rsid w:val="00F14593"/>
    <w:rsid w:val="00F24D51"/>
    <w:rsid w:val="00F31120"/>
    <w:rsid w:val="00F340E7"/>
    <w:rsid w:val="00F36E14"/>
    <w:rsid w:val="00F46A00"/>
    <w:rsid w:val="00F541D6"/>
    <w:rsid w:val="00F575C2"/>
    <w:rsid w:val="00F57F59"/>
    <w:rsid w:val="00F6512D"/>
    <w:rsid w:val="00F6665B"/>
    <w:rsid w:val="00F76814"/>
    <w:rsid w:val="00F7747A"/>
    <w:rsid w:val="00F87348"/>
    <w:rsid w:val="00F93F63"/>
    <w:rsid w:val="00F94F6B"/>
    <w:rsid w:val="00FA0FC7"/>
    <w:rsid w:val="00FA40BE"/>
    <w:rsid w:val="00FB1767"/>
    <w:rsid w:val="00FB391C"/>
    <w:rsid w:val="00FB3F97"/>
    <w:rsid w:val="00FB7BAE"/>
    <w:rsid w:val="00FC3BB9"/>
    <w:rsid w:val="00FD0F5C"/>
    <w:rsid w:val="00FD3F69"/>
    <w:rsid w:val="00FD6544"/>
    <w:rsid w:val="00FD6B42"/>
    <w:rsid w:val="00FE3ACD"/>
    <w:rsid w:val="00FF112E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50129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hyperlink" Target="http://firstgradedi.weebly.com/chinese-recording-assignments.html" TargetMode="External"/><Relationship Id="rId22" Type="http://schemas.openxmlformats.org/officeDocument/2006/relationships/hyperlink" Target="http://firstgradedi.weebly.com/chinese-recording-assignments.html" TargetMode="External"/><Relationship Id="rId23" Type="http://schemas.openxmlformats.org/officeDocument/2006/relationships/hyperlink" Target="https://quizlet.com/120657713/flashcards" TargetMode="External"/><Relationship Id="rId24" Type="http://schemas.openxmlformats.org/officeDocument/2006/relationships/hyperlink" Target="http://firstgradedi.weebly.com/mandarin-matrix.html" TargetMode="External"/><Relationship Id="rId25" Type="http://schemas.openxmlformats.org/officeDocument/2006/relationships/hyperlink" Target="https://quizlet.com/97609461/highfrequency-vocabulary-1st-grade-chinese-flash-cards/" TargetMode="External"/><Relationship Id="rId26" Type="http://schemas.openxmlformats.org/officeDocument/2006/relationships/hyperlink" Target="http://firstgradedi.weebly.com/chinese-baggy-book.html" TargetMode="External"/><Relationship Id="rId27" Type="http://schemas.openxmlformats.org/officeDocument/2006/relationships/hyperlink" Target="https://quizlet.com/120657713/flashcards" TargetMode="External"/><Relationship Id="rId28" Type="http://schemas.openxmlformats.org/officeDocument/2006/relationships/hyperlink" Target="http://firstgradedi.weebly.com/mandarin-matrix.html" TargetMode="External"/><Relationship Id="rId29" Type="http://schemas.openxmlformats.org/officeDocument/2006/relationships/hyperlink" Target="https://quizlet.com/97609461/highfrequency-vocabulary-1st-grade-chinese-flash-card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firstgradedi.weebly.com/chinese-baggy-book.html" TargetMode="External"/><Relationship Id="rId31" Type="http://schemas.openxmlformats.org/officeDocument/2006/relationships/hyperlink" Target="https://quizlet.com/98183656/flashcards" TargetMode="External"/><Relationship Id="rId32" Type="http://schemas.openxmlformats.org/officeDocument/2006/relationships/hyperlink" Target="https://quizlet.com/98183656/flashcards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mailto:Disappear9541@gmail.com" TargetMode="External"/><Relationship Id="rId34" Type="http://schemas.openxmlformats.org/officeDocument/2006/relationships/hyperlink" Target="mailto:Hsiaomei.tsai@canyonsdistrict.org" TargetMode="External"/><Relationship Id="rId35" Type="http://schemas.openxmlformats.org/officeDocument/2006/relationships/hyperlink" Target="mailto:Disappear9541@gmail.com" TargetMode="External"/><Relationship Id="rId36" Type="http://schemas.openxmlformats.org/officeDocument/2006/relationships/hyperlink" Target="mailto:Hsiaomei.tsai@canyonsdistrict.org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microsoft.com/office/2007/relationships/hdphoto" Target="media/hdphoto1.wdp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21.png"/><Relationship Id="rId39" Type="http://schemas.openxmlformats.org/officeDocument/2006/relationships/image" Target="media/image13.png"/><Relationship Id="rId41" Type="http://schemas.openxmlformats.org/officeDocument/2006/relationships/image" Target="media/image120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1198-8731-0B4C-9E37-8844D8ED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771</TotalTime>
  <Pages>2</Pages>
  <Words>383</Words>
  <Characters>691</Characters>
  <Application>Microsoft Macintosh Word</Application>
  <DocSecurity>0</DocSecurity>
  <Lines>115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295</cp:revision>
  <cp:lastPrinted>2015-09-07T20:27:00Z</cp:lastPrinted>
  <dcterms:created xsi:type="dcterms:W3CDTF">2015-10-07T02:43:00Z</dcterms:created>
  <dcterms:modified xsi:type="dcterms:W3CDTF">2016-04-22T14:15:00Z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