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7C77798A" w14:textId="77777777" w:rsidR="009E0E54" w:rsidRPr="000624E5" w:rsidRDefault="00F6512D" w:rsidP="007D388E">
      <w:pPr>
        <w:tabs>
          <w:tab w:val="left" w:pos="7110"/>
        </w:tabs>
        <w:rPr>
          <w:rFonts w:ascii="新細明體" w:eastAsia="新細明體" w:hAnsi="新細明體" w:cs="新細明體"/>
          <w:sz w:val="26"/>
          <w:szCs w:val="26"/>
          <w:lang w:eastAsia="zh-CN"/>
        </w:rPr>
      </w:pP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Chinese test 13 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format and </w:t>
      </w:r>
      <w:r w:rsidR="009E0E54" w:rsidRPr="000624E5">
        <w:rPr>
          <w:rFonts w:ascii="新細明體" w:eastAsia="新細明體" w:hAnsi="新細明體" w:cs="新細明體"/>
          <w:sz w:val="26"/>
          <w:szCs w:val="26"/>
          <w:highlight w:val="yellow"/>
          <w:lang w:eastAsia="zh-CN"/>
        </w:rPr>
        <w:t>instruction</w:t>
      </w: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s.  It will be tested on 4/14</w:t>
      </w:r>
      <w:r w:rsidR="00C77EFA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(Thur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sday).</w:t>
      </w:r>
    </w:p>
    <w:p w14:paraId="0E7E909B" w14:textId="77777777" w:rsidR="009E0E54" w:rsidRPr="000624E5" w:rsidRDefault="009E0E54" w:rsidP="009E0E54">
      <w:pPr>
        <w:rPr>
          <w:rFonts w:ascii="新細明體" w:eastAsia="新細明體" w:hAnsi="新細明體" w:cs="新細明體"/>
          <w:sz w:val="26"/>
          <w:szCs w:val="26"/>
          <w:lang w:eastAsia="zh-CN"/>
        </w:rPr>
      </w:pPr>
    </w:p>
    <w:p w14:paraId="287E4C52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星期_______________</w:t>
      </w:r>
    </w:p>
    <w:p w14:paraId="1042C09B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6BE3B37A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</w:p>
    <w:p w14:paraId="19693FDE" w14:textId="77777777" w:rsidR="009E0E54" w:rsidRDefault="009E0E54" w:rsidP="009E0E54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rStyle w:val="IntenseReference"/>
          <w:rFonts w:eastAsiaTheme="minorEastAsia"/>
          <w:lang w:eastAsia="zh-CN"/>
        </w:rPr>
        <w:t>Matching the pictures and characters</w:t>
      </w:r>
    </w:p>
    <w:p w14:paraId="75C3D487" w14:textId="77777777" w:rsidR="009E0E54" w:rsidRPr="00607DF7" w:rsidRDefault="009E0E54" w:rsidP="009E0E5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(I will read the characters to them and also no English when do the test.)</w:t>
      </w:r>
    </w:p>
    <w:p w14:paraId="74BD37AD" w14:textId="77777777" w:rsidR="009E0E54" w:rsidRDefault="009E0E54" w:rsidP="009E0E54">
      <w:pPr>
        <w:rPr>
          <w:rStyle w:val="IntenseReference"/>
          <w:rFonts w:eastAsiaTheme="minorEastAsia"/>
          <w:lang w:eastAsia="zh-CN"/>
        </w:rPr>
      </w:pPr>
    </w:p>
    <w:p w14:paraId="1A0DD2C6" w14:textId="77777777" w:rsidR="00DE03FA" w:rsidRDefault="00DE03FA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24317F0" wp14:editId="72FA3A56">
                <wp:simplePos x="0" y="0"/>
                <wp:positionH relativeFrom="page">
                  <wp:posOffset>1855470</wp:posOffset>
                </wp:positionH>
                <wp:positionV relativeFrom="page">
                  <wp:posOffset>2466975</wp:posOffset>
                </wp:positionV>
                <wp:extent cx="1424940" cy="831215"/>
                <wp:effectExtent l="152400" t="25400" r="124460" b="159385"/>
                <wp:wrapNone/>
                <wp:docPr id="22" name="Curved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831215"/>
                        </a:xfrm>
                        <a:prstGeom prst="curvedConnector3">
                          <a:avLst>
                            <a:gd name="adj1" fmla="val -763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2" o:spid="_x0000_s1026" type="#_x0000_t38" style="position:absolute;margin-left:146.1pt;margin-top:194.25pt;width:112.2pt;height:65.45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" adj="-1649" strokecolor="black [3200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49CE184" wp14:editId="11844A91">
                <wp:simplePos x="0" y="0"/>
                <wp:positionH relativeFrom="page">
                  <wp:posOffset>4467860</wp:posOffset>
                </wp:positionH>
                <wp:positionV relativeFrom="page">
                  <wp:posOffset>2466975</wp:posOffset>
                </wp:positionV>
                <wp:extent cx="1068705" cy="831215"/>
                <wp:effectExtent l="50800" t="25400" r="74295" b="108585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705" cy="831215"/>
                        </a:xfrm>
                        <a:prstGeom prst="curvedConnector3">
                          <a:avLst>
                            <a:gd name="adj1" fmla="val 14349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6" o:spid="_x0000_s1026" type="#_x0000_t38" style="position:absolute;margin-left:351.8pt;margin-top:194.25pt;width:84.15pt;height:65.45pt;flip:x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" adj="3099" strokecolor="#c0504d [3205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B2D4657" wp14:editId="32F02AC8">
                <wp:simplePos x="0" y="0"/>
                <wp:positionH relativeFrom="page">
                  <wp:posOffset>2924175</wp:posOffset>
                </wp:positionH>
                <wp:positionV relativeFrom="page">
                  <wp:posOffset>2348230</wp:posOffset>
                </wp:positionV>
                <wp:extent cx="2374900" cy="831215"/>
                <wp:effectExtent l="228600" t="25400" r="63500" b="108585"/>
                <wp:wrapNone/>
                <wp:docPr id="12" name="Curved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831215"/>
                        </a:xfrm>
                        <a:prstGeom prst="curvedConnector3">
                          <a:avLst>
                            <a:gd name="adj1" fmla="val -704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2" o:spid="_x0000_s1026" type="#_x0000_t38" style="position:absolute;margin-left:230.25pt;margin-top:184.9pt;width:187pt;height:65.45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" adj="-1521" strokecolor="#4f81bd [3204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2A616D1" wp14:editId="78C639CC">
                <wp:simplePos x="0" y="0"/>
                <wp:positionH relativeFrom="page">
                  <wp:posOffset>1024255</wp:posOffset>
                </wp:positionH>
                <wp:positionV relativeFrom="page">
                  <wp:posOffset>2348230</wp:posOffset>
                </wp:positionV>
                <wp:extent cx="118745" cy="831215"/>
                <wp:effectExtent l="50800" t="25400" r="59055" b="108585"/>
                <wp:wrapNone/>
                <wp:docPr id="10" name="Curved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83121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0" o:spid="_x0000_s1026" type="#_x0000_t38" style="position:absolute;margin-left:80.65pt;margin-top:184.9pt;width:9.35pt;height:65.45pt;flip:x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" adj="10800" strokecolor="#4f81bd [3204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男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(boy)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看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</w:t>
      </w:r>
      <w:proofErr w:type="spellStart"/>
      <w:r w:rsidR="00DC5EE0">
        <w:rPr>
          <w:rStyle w:val="IntenseReference"/>
          <w:rFonts w:eastAsiaTheme="minorEastAsia" w:hint="eastAsia"/>
          <w:szCs w:val="24"/>
          <w:lang w:eastAsia="zh-CN"/>
        </w:rPr>
        <w:t>look,see</w:t>
      </w:r>
      <w:proofErr w:type="spellEnd"/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老师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(teacher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红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色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(red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黑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色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(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black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葡萄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(grape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 </w:t>
      </w:r>
    </w:p>
    <w:p w14:paraId="1F5BB133" w14:textId="77777777" w:rsidR="009E0E54" w:rsidRPr="00DC5EE0" w:rsidRDefault="00DE03FA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7A43A32" wp14:editId="2259905E">
                <wp:simplePos x="0" y="0"/>
                <wp:positionH relativeFrom="page">
                  <wp:posOffset>4467860</wp:posOffset>
                </wp:positionH>
                <wp:positionV relativeFrom="page">
                  <wp:posOffset>2585720</wp:posOffset>
                </wp:positionV>
                <wp:extent cx="1424940" cy="712470"/>
                <wp:effectExtent l="50800" t="25400" r="124460" b="1257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51.8pt;margin-top:203.6pt;width:112.2pt;height:56.1pt;z-index:252201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" strokecolor="#f79646 [3209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土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 xml:space="preserve">(dirt)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香蕉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(banana)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要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(want)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跟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(with</w:t>
      </w:r>
      <w:r w:rsidR="005D4D4E">
        <w:rPr>
          <w:rStyle w:val="IntenseReference"/>
          <w:rFonts w:eastAsiaTheme="minorEastAsia"/>
          <w:szCs w:val="24"/>
          <w:lang w:eastAsia="zh-CN"/>
        </w:rPr>
        <w:t>…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玩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(play) 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他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(he) 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她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(she) </w:t>
      </w:r>
      <w:r w:rsidR="00606FED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 </w:t>
      </w:r>
    </w:p>
    <w:p w14:paraId="1BA9BF01" w14:textId="77777777" w:rsidR="009E0E54" w:rsidRDefault="00DE03FA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10437D2" wp14:editId="79DE4CAD">
                <wp:simplePos x="0" y="0"/>
                <wp:positionH relativeFrom="page">
                  <wp:posOffset>3161665</wp:posOffset>
                </wp:positionH>
                <wp:positionV relativeFrom="page">
                  <wp:posOffset>2704465</wp:posOffset>
                </wp:positionV>
                <wp:extent cx="712470" cy="712470"/>
                <wp:effectExtent l="50800" t="25400" r="125730" b="1003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70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48.95pt;margin-top:212.95pt;width:56.1pt;height:56.1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" strokecolor="black [3200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0307D6F" wp14:editId="3F48FD71">
                <wp:simplePos x="0" y="0"/>
                <wp:positionH relativeFrom="page">
                  <wp:posOffset>2686685</wp:posOffset>
                </wp:positionH>
                <wp:positionV relativeFrom="page">
                  <wp:posOffset>2704465</wp:posOffset>
                </wp:positionV>
                <wp:extent cx="949325" cy="712470"/>
                <wp:effectExtent l="76200" t="25400" r="66675" b="1257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325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11.55pt;margin-top:212.95pt;width:74.75pt;height:56.1pt;flip:x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" strokecolor="#f79646 [3209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E2FA407" wp14:editId="34B4816D">
                <wp:simplePos x="0" y="0"/>
                <wp:positionH relativeFrom="page">
                  <wp:posOffset>1380490</wp:posOffset>
                </wp:positionH>
                <wp:positionV relativeFrom="page">
                  <wp:posOffset>2704465</wp:posOffset>
                </wp:positionV>
                <wp:extent cx="474980" cy="593725"/>
                <wp:effectExtent l="50800" t="25400" r="58420" b="1174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593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08.7pt;margin-top:212.95pt;width:37.4pt;height:46.75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" strokecolor="#c0504d [3205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BD60732" wp14:editId="2CDEBF6A">
                <wp:simplePos x="0" y="0"/>
                <wp:positionH relativeFrom="page">
                  <wp:posOffset>1499235</wp:posOffset>
                </wp:positionH>
                <wp:positionV relativeFrom="page">
                  <wp:posOffset>2704465</wp:posOffset>
                </wp:positionV>
                <wp:extent cx="3681095" cy="474980"/>
                <wp:effectExtent l="50800" t="25400" r="52705" b="109220"/>
                <wp:wrapNone/>
                <wp:docPr id="14" name="Curved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095" cy="4749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4" o:spid="_x0000_s1026" type="#_x0000_t38" style="position:absolute;margin-left:118.05pt;margin-top:212.95pt;width:289.85pt;height:37.4pt;flip:x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" adj="10800" strokecolor="#9bbb59 [3206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8620C76" wp14:editId="64850B98">
                <wp:simplePos x="0" y="0"/>
                <wp:positionH relativeFrom="page">
                  <wp:posOffset>5655310</wp:posOffset>
                </wp:positionH>
                <wp:positionV relativeFrom="page">
                  <wp:posOffset>2704465</wp:posOffset>
                </wp:positionV>
                <wp:extent cx="949960" cy="474980"/>
                <wp:effectExtent l="50800" t="25400" r="66040" b="1346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960" cy="474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445.3pt;margin-top:212.95pt;width:74.8pt;height:37.4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" strokecolor="#c0504d [3205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F1AA274" wp14:editId="1BD72CFC">
                <wp:simplePos x="0" y="0"/>
                <wp:positionH relativeFrom="page">
                  <wp:posOffset>2211704</wp:posOffset>
                </wp:positionH>
                <wp:positionV relativeFrom="page">
                  <wp:posOffset>2704465</wp:posOffset>
                </wp:positionV>
                <wp:extent cx="4868545" cy="474980"/>
                <wp:effectExtent l="50800" t="25400" r="33655" b="1600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8545" cy="474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74.15pt;margin-top:212.95pt;width:383.35pt;height:37.4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</w:p>
    <w:p w14:paraId="5A115C28" w14:textId="77777777" w:rsidR="009E0E54" w:rsidRDefault="00DC5EE0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2288" behindDoc="0" locked="0" layoutInCell="1" allowOverlap="1" wp14:anchorId="28E58827" wp14:editId="08A51A63">
            <wp:simplePos x="0" y="0"/>
            <wp:positionH relativeFrom="page">
              <wp:posOffset>6842760</wp:posOffset>
            </wp:positionH>
            <wp:positionV relativeFrom="page">
              <wp:posOffset>3179445</wp:posOffset>
            </wp:positionV>
            <wp:extent cx="398145" cy="61595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40F1EFC1" wp14:editId="1C8783E6">
            <wp:simplePos x="0" y="0"/>
            <wp:positionH relativeFrom="page">
              <wp:posOffset>6367780</wp:posOffset>
            </wp:positionH>
            <wp:positionV relativeFrom="page">
              <wp:posOffset>3179445</wp:posOffset>
            </wp:positionV>
            <wp:extent cx="474980" cy="780415"/>
            <wp:effectExtent l="0" t="0" r="7620" b="698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Cs w:val="24"/>
        </w:rPr>
        <w:drawing>
          <wp:anchor distT="0" distB="0" distL="114300" distR="114300" simplePos="0" relativeHeight="252188672" behindDoc="0" locked="0" layoutInCell="1" allowOverlap="1" wp14:anchorId="15DBDEA8" wp14:editId="2EF98D2D">
            <wp:simplePos x="0" y="0"/>
            <wp:positionH relativeFrom="margin">
              <wp:posOffset>4393565</wp:posOffset>
            </wp:positionH>
            <wp:positionV relativeFrom="margin">
              <wp:posOffset>2612390</wp:posOffset>
            </wp:positionV>
            <wp:extent cx="761365" cy="608965"/>
            <wp:effectExtent l="0" t="0" r="635" b="635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30305"/>
                    <a:stretch/>
                  </pic:blipFill>
                  <pic:spPr bwMode="auto">
                    <a:xfrm>
                      <a:off x="0" y="0"/>
                      <a:ext cx="7613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36A9CF64" wp14:editId="2B85F337">
            <wp:simplePos x="0" y="0"/>
            <wp:positionH relativeFrom="margin">
              <wp:posOffset>3799840</wp:posOffset>
            </wp:positionH>
            <wp:positionV relativeFrom="margin">
              <wp:posOffset>2493645</wp:posOffset>
            </wp:positionV>
            <wp:extent cx="553085" cy="828675"/>
            <wp:effectExtent l="0" t="0" r="571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5EE0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 wp14:anchorId="4CD04E2F" wp14:editId="6E544CAB">
            <wp:simplePos x="0" y="0"/>
            <wp:positionH relativeFrom="margin">
              <wp:posOffset>3206115</wp:posOffset>
            </wp:positionH>
            <wp:positionV relativeFrom="margin">
              <wp:posOffset>2612390</wp:posOffset>
            </wp:positionV>
            <wp:extent cx="548005" cy="598170"/>
            <wp:effectExtent l="0" t="0" r="10795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6FED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330E3608" wp14:editId="433B98C3">
            <wp:simplePos x="0" y="0"/>
            <wp:positionH relativeFrom="margin">
              <wp:posOffset>2256155</wp:posOffset>
            </wp:positionH>
            <wp:positionV relativeFrom="margin">
              <wp:posOffset>2493645</wp:posOffset>
            </wp:positionV>
            <wp:extent cx="905510" cy="815975"/>
            <wp:effectExtent l="0" t="0" r="889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69216" behindDoc="0" locked="0" layoutInCell="1" allowOverlap="1" wp14:anchorId="60605218" wp14:editId="6A3A5A14">
            <wp:simplePos x="0" y="0"/>
            <wp:positionH relativeFrom="page">
              <wp:posOffset>905510</wp:posOffset>
            </wp:positionH>
            <wp:positionV relativeFrom="page">
              <wp:posOffset>3060700</wp:posOffset>
            </wp:positionV>
            <wp:extent cx="593725" cy="1054735"/>
            <wp:effectExtent l="0" t="0" r="0" b="1206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r="20194"/>
                    <a:stretch/>
                  </pic:blipFill>
                  <pic:spPr bwMode="auto">
                    <a:xfrm>
                      <a:off x="0" y="0"/>
                      <a:ext cx="593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5FB8" w14:textId="77777777" w:rsidR="009E0E54" w:rsidRDefault="00DC5EE0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5B9E98AA" wp14:editId="6E53A512">
            <wp:simplePos x="0" y="0"/>
            <wp:positionH relativeFrom="margin">
              <wp:posOffset>1781175</wp:posOffset>
            </wp:positionH>
            <wp:positionV relativeFrom="margin">
              <wp:posOffset>2612390</wp:posOffset>
            </wp:positionV>
            <wp:extent cx="528955" cy="563245"/>
            <wp:effectExtent l="0" t="0" r="444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9456" behindDoc="0" locked="0" layoutInCell="1" allowOverlap="1" wp14:anchorId="19F09249" wp14:editId="3D28BFFB">
            <wp:simplePos x="0" y="0"/>
            <wp:positionH relativeFrom="margin">
              <wp:posOffset>1187450</wp:posOffset>
            </wp:positionH>
            <wp:positionV relativeFrom="margin">
              <wp:posOffset>2493645</wp:posOffset>
            </wp:positionV>
            <wp:extent cx="524510" cy="815975"/>
            <wp:effectExtent l="0" t="0" r="889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17754"/>
                    <a:stretch/>
                  </pic:blipFill>
                  <pic:spPr bwMode="auto">
                    <a:xfrm>
                      <a:off x="0" y="0"/>
                      <a:ext cx="524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5F59C245" wp14:editId="117EB2DA">
            <wp:simplePos x="0" y="0"/>
            <wp:positionH relativeFrom="page">
              <wp:posOffset>1617980</wp:posOffset>
            </wp:positionH>
            <wp:positionV relativeFrom="page">
              <wp:posOffset>3298190</wp:posOffset>
            </wp:positionV>
            <wp:extent cx="628650" cy="474980"/>
            <wp:effectExtent l="0" t="0" r="635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25658" r="18736" b="15190"/>
                    <a:stretch/>
                  </pic:blipFill>
                  <pic:spPr bwMode="auto">
                    <a:xfrm>
                      <a:off x="0" y="0"/>
                      <a:ext cx="62865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9F2FA" w14:textId="77777777" w:rsidR="004539F1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2BDB588F" w14:textId="77777777" w:rsidR="00DC5EE0" w:rsidRDefault="00DC5EE0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18E1239E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Circle what the teacher say:  Multiple chocie</w:t>
      </w:r>
    </w:p>
    <w:p w14:paraId="10202AAF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1.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(1</w:t>
      </w:r>
      <w:proofErr w:type="gramStart"/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</w:t>
      </w:r>
      <w:r w:rsidR="00397B0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喜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欢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(like)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看书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(read books)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玩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(play)</w:t>
      </w:r>
    </w:p>
    <w:p w14:paraId="3D123D96" w14:textId="77777777" w:rsidR="009E0E54" w:rsidRPr="000F155F" w:rsidRDefault="009E0E54" w:rsidP="009E0E54">
      <w:pPr>
        <w:pStyle w:val="ListParagraph"/>
        <w:ind w:left="760"/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7FD17E4D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2. (1) </w:t>
      </w:r>
      <w:proofErr w:type="gramStart"/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不要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don</w:t>
      </w:r>
      <w:r w:rsidR="000F155F" w:rsidRPr="000F155F">
        <w:rPr>
          <w:rStyle w:val="IntenseReference"/>
          <w:rFonts w:eastAsiaTheme="minorEastAsia"/>
          <w:sz w:val="28"/>
          <w:szCs w:val="28"/>
          <w:lang w:eastAsia="zh-CN"/>
        </w:rPr>
        <w:t>’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t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want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397B0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朋友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(friends)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跟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我玩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play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with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me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22E755DF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1FD61645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3. (1) </w:t>
      </w:r>
      <w:proofErr w:type="gramStart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书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books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(2)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他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(he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她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(she)</w:t>
      </w:r>
    </w:p>
    <w:p w14:paraId="732108C4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555A2DC7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4. (1) </w:t>
      </w:r>
      <w:proofErr w:type="gramStart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老师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teacher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(2)  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为什么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(why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 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下课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(recess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7F9B1EC1" w14:textId="77777777" w:rsidR="004539F1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7CF7CECA" w14:textId="77777777" w:rsidR="009E0E54" w:rsidRPr="004539F1" w:rsidRDefault="009E0E54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Filling in the blank:    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跟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(with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 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(want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老师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(teacher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</w:p>
    <w:p w14:paraId="49C5252D" w14:textId="77777777" w:rsidR="00C77EFA" w:rsidRDefault="000F155F" w:rsidP="00C77EFA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我很喜欢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Peddle ___</w:t>
      </w:r>
      <w:r>
        <w:rPr>
          <w:rStyle w:val="IntenseReference"/>
          <w:rFonts w:eastAsiaTheme="minorEastAsia" w:hint="eastAsia"/>
          <w:color w:val="FF0000"/>
          <w:sz w:val="40"/>
          <w:szCs w:val="40"/>
          <w:lang w:eastAsia="zh-CN"/>
        </w:rPr>
        <w:t>老师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___</w:t>
      </w:r>
      <w:r w:rsidR="004539F1">
        <w:rPr>
          <w:rStyle w:val="IntenseReference"/>
          <w:rFonts w:eastAsiaTheme="minorEastAsia" w:hint="eastAsia"/>
          <w:sz w:val="36"/>
          <w:szCs w:val="36"/>
          <w:lang w:eastAsia="zh-CN"/>
        </w:rPr>
        <w:t>。</w:t>
      </w:r>
    </w:p>
    <w:p w14:paraId="2B300AB0" w14:textId="77777777" w:rsidR="009E0E54" w:rsidRDefault="00771050" w:rsidP="00C77EFA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I lkie Ms. Peddle</w:t>
      </w:r>
      <w:r w:rsidR="00523D77" w:rsidRPr="00C77EFA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very much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.</w:t>
      </w:r>
    </w:p>
    <w:p w14:paraId="6D16C585" w14:textId="77777777" w:rsidR="00C77EFA" w:rsidRPr="00C77EFA" w:rsidRDefault="00C77EFA" w:rsidP="00C77EFA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</w:p>
    <w:p w14:paraId="1DA47961" w14:textId="77777777" w:rsidR="004539F1" w:rsidRDefault="00771050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你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9E0E54"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要</w:t>
      </w:r>
      <w:r w:rsidR="00397B0F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4539F1">
        <w:rPr>
          <w:rStyle w:val="IntenseReference"/>
          <w:rFonts w:eastAsiaTheme="minorEastAsia" w:hint="eastAsia"/>
          <w:sz w:val="36"/>
          <w:szCs w:val="36"/>
          <w:lang w:eastAsia="zh-CN"/>
        </w:rPr>
        <w:t>__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喝水吗</w:t>
      </w:r>
      <w:r w:rsidR="004539F1">
        <w:rPr>
          <w:rStyle w:val="IntenseReference"/>
          <w:rFonts w:eastAsiaTheme="minorEastAsia" w:hint="eastAsia"/>
          <w:sz w:val="36"/>
          <w:szCs w:val="36"/>
          <w:lang w:eastAsia="zh-CN"/>
        </w:rPr>
        <w:t>？</w:t>
      </w:r>
    </w:p>
    <w:p w14:paraId="49D12DAB" w14:textId="77777777" w:rsidR="009E0E54" w:rsidRPr="00607DF7" w:rsidRDefault="004539F1" w:rsidP="004539F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Do you want to 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drink water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?</w:t>
      </w:r>
    </w:p>
    <w:p w14:paraId="78D1D222" w14:textId="77777777" w:rsidR="009E0E54" w:rsidRPr="00607DF7" w:rsidRDefault="009E0E54" w:rsidP="009E0E54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</w:p>
    <w:p w14:paraId="24775A77" w14:textId="77777777" w:rsidR="004539F1" w:rsidRDefault="004539F1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下课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771050"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跟</w:t>
      </w:r>
      <w:r w:rsidR="009E0E54"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哥哥一起玩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。</w:t>
      </w:r>
    </w:p>
    <w:p w14:paraId="11D6414E" w14:textId="77777777" w:rsidR="009E0E54" w:rsidRPr="00607DF7" w:rsidRDefault="004539F1" w:rsidP="004539F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i 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play with my older brother during recess time</w:t>
      </w:r>
    </w:p>
    <w:p w14:paraId="6393F80B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7041E4">
          <w:headerReference w:type="default" r:id="rId21"/>
          <w:pgSz w:w="12240" w:h="15840"/>
          <w:pgMar w:top="1080" w:right="1800" w:bottom="900" w:left="1800" w:header="0" w:footer="0" w:gutter="0"/>
          <w:cols w:space="720"/>
        </w:sectPr>
      </w:pPr>
    </w:p>
    <w:p w14:paraId="3E9FAC5E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9E0E54">
          <w:type w:val="continuous"/>
          <w:pgSz w:w="12240" w:h="15840"/>
          <w:pgMar w:top="1080" w:right="1800" w:bottom="900" w:left="1800" w:header="0" w:footer="0" w:gutter="0"/>
          <w:cols w:space="720"/>
        </w:sectPr>
      </w:pPr>
    </w:p>
    <w:p w14:paraId="0EA45AFB" w14:textId="77777777" w:rsidR="007F5257" w:rsidRPr="005731C3" w:rsidRDefault="00EB0DF2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4A00A3F" wp14:editId="4AB5DD71">
                <wp:simplePos x="0" y="0"/>
                <wp:positionH relativeFrom="page">
                  <wp:posOffset>786765</wp:posOffset>
                </wp:positionH>
                <wp:positionV relativeFrom="page">
                  <wp:posOffset>8284845</wp:posOffset>
                </wp:positionV>
                <wp:extent cx="6293485" cy="1188085"/>
                <wp:effectExtent l="0" t="0" r="31115" b="311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C9493" w14:textId="77777777" w:rsidR="000F155F" w:rsidRPr="008654BF" w:rsidRDefault="000F155F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pgNum/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 w:rsidRPr="008654BF">
                              <w:rPr>
                                <w:b/>
                                <w:color w:val="FF6600"/>
                                <w:szCs w:val="24"/>
                              </w:rPr>
                              <w:t>Notes to Parents:</w:t>
                            </w:r>
                          </w:p>
                          <w:p w14:paraId="5A1C9881" w14:textId="77777777" w:rsidR="000F155F" w:rsidRPr="00EB0DF2" w:rsidRDefault="000F155F" w:rsidP="00A83388">
                            <w:pPr>
                              <w:pStyle w:val="BodyText"/>
                              <w:spacing w:after="0"/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</w:pP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For the Chinese test, I really appreciate that you review it with your children last time. They did it </w:t>
                            </w:r>
                            <w:r w:rsidR="00EB0DF2"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very </w:t>
                            </w: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well! So, this time, </w:t>
                            </w:r>
                            <w:r w:rsidRPr="00EB0DF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again, it will be great to</w:t>
                            </w: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go </w:t>
                            </w:r>
                            <w:r w:rsidRPr="00EB0DF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through</w:t>
                            </w: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the test with </w:t>
                            </w:r>
                            <w:r w:rsidRPr="00EB0DF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children</w:t>
                            </w: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to prepare the test. There are English for </w:t>
                            </w:r>
                            <w:r w:rsidRPr="00EB0DF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vocabulary</w:t>
                            </w:r>
                            <w:r w:rsidRPr="00EB0DF2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and hope that helps! 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I really 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appreciate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your time and 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support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! Please let me know if you have any 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question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>s.</w:t>
                            </w:r>
                            <w:r w:rsidR="00EB0DF2"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Enjoy the Spring Break</w:t>
                            </w:r>
                            <w:r w:rsidR="00EB0DF2" w:rsidRPr="00EB0DF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sym w:font="Wingdings" w:char="F04A"/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22" w:history="1">
                              <w:r w:rsidRPr="00EB0DF2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disappear9541@gmail.com</w:t>
                              </w:r>
                            </w:hyperlink>
                            <w:r w:rsidR="00EB0DF2"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23" w:history="1">
                              <w:r w:rsidRPr="00EB0DF2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lang w:eastAsia="zh-CN"/>
                                </w:rPr>
                                <w:t>Hsiaomei.tsai@canyonsdistrict.org</w:t>
                              </w:r>
                            </w:hyperlink>
                          </w:p>
                          <w:p w14:paraId="1613632F" w14:textId="77777777" w:rsidR="000F155F" w:rsidRDefault="000F155F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  <w:lang w:eastAsia="zh-CN"/>
                              </w:rPr>
                            </w:pPr>
                          </w:p>
                          <w:p w14:paraId="00D0BF25" w14:textId="77777777" w:rsidR="000F155F" w:rsidRDefault="000F155F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41A357" w14:textId="77777777" w:rsidR="000F155F" w:rsidRPr="00A83388" w:rsidRDefault="000F155F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8242396" w14:textId="77777777" w:rsidR="000F155F" w:rsidRDefault="000F1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61.95pt;margin-top:652.35pt;width:495.55pt;height:93.5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" fillcolor="white [3201]" strokeweight=".5pt">
                <v:textbox>
                  <w:txbxContent>
                    <w:p w14:paraId="607682E6" w14:textId="77777777" w:rsidR="000F155F" w:rsidRPr="008654BF" w:rsidRDefault="000F155F" w:rsidP="00A83388">
                      <w:pPr>
                        <w:pStyle w:val="BodyText"/>
                        <w:spacing w:after="0"/>
                        <w:rPr>
                          <w:b/>
                          <w:color w:val="FF6600"/>
                          <w:szCs w:val="24"/>
                          <w:lang w:eastAsia="zh-CN"/>
                        </w:rPr>
                      </w:pP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 xml:space="preserve"> 20h20 ﷽﷽﷽﷽﷽﷽﷽﷽﷽﷽﷽﷽s to practice﷽jiao</w:t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pgNum/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 w:rsidRPr="008654BF">
                        <w:rPr>
                          <w:b/>
                          <w:color w:val="FF6600"/>
                          <w:szCs w:val="24"/>
                        </w:rPr>
                        <w:t>Notes to Parents:</w:t>
                      </w:r>
                    </w:p>
                    <w:p w14:paraId="4839D140" w14:textId="599E1D71" w:rsidR="000F155F" w:rsidRPr="00EB0DF2" w:rsidRDefault="000F155F" w:rsidP="00A83388">
                      <w:pPr>
                        <w:pStyle w:val="BodyText"/>
                        <w:spacing w:after="0"/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</w:pP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For the Chinese test, I really appreciate that you review it with your children last time. They did it </w:t>
                      </w:r>
                      <w:r w:rsidR="00EB0DF2"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very </w:t>
                      </w: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well! So, this time, </w:t>
                      </w:r>
                      <w:r w:rsidRPr="00EB0DF2">
                        <w:rPr>
                          <w:rFonts w:ascii="Arial" w:hAnsi="Arial"/>
                          <w:b/>
                          <w:lang w:eastAsia="zh-CN"/>
                        </w:rPr>
                        <w:t>again, it will be great to</w:t>
                      </w: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go </w:t>
                      </w:r>
                      <w:r w:rsidRPr="00EB0DF2">
                        <w:rPr>
                          <w:rFonts w:ascii="Arial" w:hAnsi="Arial"/>
                          <w:b/>
                          <w:lang w:eastAsia="zh-CN"/>
                        </w:rPr>
                        <w:t>through</w:t>
                      </w: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the test with </w:t>
                      </w:r>
                      <w:r w:rsidRPr="00EB0DF2">
                        <w:rPr>
                          <w:rFonts w:ascii="Arial" w:hAnsi="Arial"/>
                          <w:b/>
                          <w:lang w:eastAsia="zh-CN"/>
                        </w:rPr>
                        <w:t>children</w:t>
                      </w: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to prepare the test. There are English for </w:t>
                      </w:r>
                      <w:r w:rsidRPr="00EB0DF2">
                        <w:rPr>
                          <w:rFonts w:ascii="Arial" w:hAnsi="Arial"/>
                          <w:b/>
                          <w:lang w:eastAsia="zh-CN"/>
                        </w:rPr>
                        <w:t>vocabulary</w:t>
                      </w:r>
                      <w:r w:rsidRPr="00EB0DF2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and hope that helps! </w:t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I really </w:t>
                      </w:r>
                      <w:r w:rsidRPr="00EB0DF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appreciate</w:t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your time and </w:t>
                      </w:r>
                      <w:r w:rsidRPr="00EB0DF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support</w:t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! Please let me know if you have any </w:t>
                      </w:r>
                      <w:r w:rsidRPr="00EB0DF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question</w:t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>s.</w:t>
                      </w:r>
                      <w:r w:rsidR="00EB0DF2"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Enjoy the Spring Break</w:t>
                      </w:r>
                      <w:r w:rsidR="00EB0DF2" w:rsidRPr="00EB0DF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sym w:font="Wingdings" w:char="F04A"/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24" w:history="1">
                        <w:r w:rsidRPr="00EB0DF2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disappear9541@gmail.com</w:t>
                        </w:r>
                      </w:hyperlink>
                      <w:r w:rsidR="00EB0DF2"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25" w:history="1">
                        <w:r w:rsidRPr="00EB0DF2">
                          <w:rPr>
                            <w:rStyle w:val="Hyperlink"/>
                            <w:rFonts w:asciiTheme="minorHAnsi" w:hAnsiTheme="minorHAnsi"/>
                            <w:b/>
                            <w:lang w:eastAsia="zh-CN"/>
                          </w:rPr>
                          <w:t>Hsiaomei.tsai@canyonsdistrict.org</w:t>
                        </w:r>
                      </w:hyperlink>
                    </w:p>
                    <w:p w14:paraId="6D1D64C1" w14:textId="77777777" w:rsidR="000F155F" w:rsidRDefault="000F155F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  <w:lang w:eastAsia="zh-CN"/>
                        </w:rPr>
                      </w:pPr>
                    </w:p>
                    <w:p w14:paraId="1BAF3E85" w14:textId="77777777" w:rsidR="000F155F" w:rsidRDefault="000F155F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CFE3847" w14:textId="77777777" w:rsidR="000F155F" w:rsidRPr="00A83388" w:rsidRDefault="000F155F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2FC1CBF8" w14:textId="77777777" w:rsidR="000F155F" w:rsidRDefault="000F155F"/>
                  </w:txbxContent>
                </v:textbox>
                <w10:wrap anchorx="page" anchory="page"/>
              </v:shape>
            </w:pict>
          </mc:Fallback>
        </mc:AlternateContent>
      </w:r>
      <w:r w:rsidR="0007578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DFD07A0" wp14:editId="2F1A5B38">
                <wp:simplePos x="0" y="0"/>
                <wp:positionH relativeFrom="page">
                  <wp:posOffset>3874135</wp:posOffset>
                </wp:positionH>
                <wp:positionV relativeFrom="page">
                  <wp:posOffset>6504305</wp:posOffset>
                </wp:positionV>
                <wp:extent cx="2849880" cy="1424940"/>
                <wp:effectExtent l="0" t="0" r="20320" b="2286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7BD41" w14:textId="77777777" w:rsidR="000F155F" w:rsidRDefault="000F155F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31F451D6" w14:textId="77777777" w:rsidR="000F155F" w:rsidRDefault="000F155F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Science</w:t>
                            </w:r>
                          </w:p>
                          <w:p w14:paraId="04F455D0" w14:textId="77777777" w:rsidR="000F155F" w:rsidRPr="007F2DD6" w:rsidRDefault="000F155F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 xml:space="preserve">The weather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condition</w:t>
                            </w:r>
                            <w:r w:rsidRPr="00BE1580"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5D03D4" wp14:editId="1368B290">
                                  <wp:extent cx="1068070" cy="801053"/>
                                  <wp:effectExtent l="0" t="0" r="0" b="12065"/>
                                  <wp:docPr id="2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35" cy="8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CC296" w14:textId="77777777" w:rsidR="000F155F" w:rsidRPr="00913579" w:rsidRDefault="000F155F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2F11CCE9" w14:textId="77777777" w:rsidR="000F155F" w:rsidRPr="00640277" w:rsidRDefault="000F155F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3" o:spid="_x0000_s1026" type="#_x0000_t202" style="position:absolute;margin-left:305.05pt;margin-top:512.15pt;width:224.4pt;height:112.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" filled="f" stroked="f">
                <v:textbox inset="0,0,0,0">
                  <w:txbxContent>
                    <w:p w14:paraId="5549BF8A" w14:textId="77777777" w:rsidR="004539F1" w:rsidRDefault="004539F1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0945F517" w14:textId="77777777" w:rsidR="004539F1" w:rsidRDefault="004539F1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>Science</w:t>
                      </w:r>
                    </w:p>
                    <w:p w14:paraId="5BD832AB" w14:textId="77777777" w:rsidR="004539F1" w:rsidRPr="007F2DD6" w:rsidRDefault="00BE1580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 xml:space="preserve">The weather </w:t>
                      </w:r>
                      <w:r>
                        <w:rPr>
                          <w:rStyle w:val="Hyperlink"/>
                          <w:rFonts w:ascii="Comic Sans MS" w:eastAsiaTheme="minorEastAsia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>condition</w:t>
                      </w:r>
                      <w:r w:rsidRPr="00BE1580"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65DD2726" wp14:editId="7033CBB2">
                            <wp:extent cx="1068070" cy="801053"/>
                            <wp:effectExtent l="0" t="0" r="0" b="12065"/>
                            <wp:docPr id="2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35" cy="8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1CB69F" w14:textId="77777777" w:rsidR="004539F1" w:rsidRPr="00913579" w:rsidRDefault="004539F1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3896A5D6" w14:textId="77777777" w:rsidR="004539F1" w:rsidRPr="00640277" w:rsidRDefault="004539F1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1580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12A41DF" wp14:editId="6D2DC946">
                <wp:simplePos x="0" y="0"/>
                <wp:positionH relativeFrom="page">
                  <wp:posOffset>4111625</wp:posOffset>
                </wp:positionH>
                <wp:positionV relativeFrom="page">
                  <wp:posOffset>2823211</wp:posOffset>
                </wp:positionV>
                <wp:extent cx="3202305" cy="3799840"/>
                <wp:effectExtent l="0" t="0" r="23495" b="1016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572B0" w14:textId="77777777" w:rsidR="000F155F" w:rsidRDefault="000F155F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13: Time  </w:t>
                            </w:r>
                          </w:p>
                          <w:p w14:paraId="781DB768" w14:textId="77777777" w:rsidR="000F155F" w:rsidRPr="005525EA" w:rsidRDefault="000F155F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12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Measurement: Length</w:t>
                            </w:r>
                          </w:p>
                          <w:p w14:paraId="2711F915" w14:textId="77777777" w:rsidR="000F155F" w:rsidRDefault="000F155F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o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clock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____:30  ____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点半</w:t>
                            </w:r>
                          </w:p>
                          <w:p w14:paraId="778D6E78" w14:textId="77777777" w:rsidR="000F155F" w:rsidRPr="00D733DB" w:rsidRDefault="000F155F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time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时间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borrow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07D3FB9E" w14:textId="77777777" w:rsidR="000F155F" w:rsidRDefault="000F155F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left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long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长</w:t>
                            </w:r>
                          </w:p>
                          <w:p w14:paraId="6A687FFD" w14:textId="77777777" w:rsidR="000F155F" w:rsidRDefault="000F155F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short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短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tall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高</w:t>
                            </w:r>
                          </w:p>
                          <w:p w14:paraId="4602F177" w14:textId="77777777" w:rsidR="00DC378C" w:rsidRPr="00D733DB" w:rsidRDefault="00DC378C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short hand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短针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</w:t>
                            </w:r>
                          </w:p>
                          <w:p w14:paraId="79F632ED" w14:textId="77777777" w:rsidR="000F155F" w:rsidRDefault="000F155F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proofErr w:type="gramStart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28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750C9FFC" w14:textId="77777777" w:rsidR="000F155F" w:rsidRDefault="000F155F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  <w:p w14:paraId="00628A5A" w14:textId="77777777" w:rsidR="000F155F" w:rsidRPr="00FA40BE" w:rsidRDefault="000F155F" w:rsidP="00221A7A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 w:hint="eastAsia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Math 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homework</w:t>
                            </w: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 for spring break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:</w:t>
                            </w:r>
                          </w:p>
                          <w:p w14:paraId="5F623F4A" w14:textId="77777777" w:rsidR="000F155F" w:rsidRPr="00FA40BE" w:rsidRDefault="000F155F" w:rsidP="00FA40BE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It is a packet</w:t>
                            </w:r>
                            <w:r w:rsidRPr="00FA40B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so</w:t>
                            </w:r>
                            <w:r w:rsidRPr="00FA40B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students turn in </w:t>
                            </w: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the whole packet on 4/11. </w:t>
                            </w:r>
                          </w:p>
                          <w:p w14:paraId="5722D43F" w14:textId="77777777" w:rsidR="000F155F" w:rsidRPr="0031750A" w:rsidRDefault="000F155F" w:rsidP="0031750A">
                            <w:pPr>
                              <w:spacing w:after="200" w:line="276" w:lineRule="auto"/>
                              <w:ind w:left="360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6E355F5B" w14:textId="77777777" w:rsidR="000F155F" w:rsidRPr="003E69CB" w:rsidRDefault="000F155F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10982A89" w14:textId="77777777" w:rsidR="000F155F" w:rsidRPr="00EA30F3" w:rsidRDefault="000F155F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23.75pt;margin-top:222.3pt;width:252.15pt;height:299.2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" filled="f" stroked="f">
                <v:textbox inset="0,0,0,0">
                  <w:txbxContent>
                    <w:p w14:paraId="2243CEA5" w14:textId="77777777" w:rsidR="000F155F" w:rsidRDefault="000F155F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13: Time  </w:t>
                      </w:r>
                    </w:p>
                    <w:p w14:paraId="1E5B649D" w14:textId="77777777" w:rsidR="000F155F" w:rsidRPr="005525EA" w:rsidRDefault="000F155F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12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Measurement: Length</w:t>
                      </w:r>
                    </w:p>
                    <w:p w14:paraId="332F9841" w14:textId="77777777" w:rsidR="000F155F" w:rsidRDefault="000F155F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o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clock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____:30  ____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点半</w:t>
                      </w:r>
                    </w:p>
                    <w:p w14:paraId="43F0B873" w14:textId="77777777" w:rsidR="000F155F" w:rsidRPr="00D733DB" w:rsidRDefault="000F155F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time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时间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borrow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04E0EE85" w14:textId="77777777" w:rsidR="000F155F" w:rsidRDefault="000F155F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left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剩下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long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长</w:t>
                      </w:r>
                    </w:p>
                    <w:p w14:paraId="442B1685" w14:textId="77777777" w:rsidR="000F155F" w:rsidRDefault="000F155F" w:rsidP="00435C35">
                      <w:pP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short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短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tall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高</w:t>
                      </w:r>
                    </w:p>
                    <w:p w14:paraId="298500B7" w14:textId="337FA68B" w:rsidR="00DC378C" w:rsidRPr="00D733DB" w:rsidRDefault="00DC378C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short hand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短针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</w:t>
                      </w:r>
                      <w:bookmarkStart w:id="1" w:name="_GoBack"/>
                      <w:bookmarkEnd w:id="1"/>
                    </w:p>
                    <w:p w14:paraId="440BBA9E" w14:textId="77777777" w:rsidR="000F155F" w:rsidRDefault="000F155F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auto"/>
                          <w:szCs w:val="24"/>
                          <w:lang w:eastAsia="zh-CN"/>
                        </w:rPr>
                      </w:pP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29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1103121F" w14:textId="77777777" w:rsidR="000F155F" w:rsidRDefault="000F155F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  <w:p w14:paraId="3DDAF71E" w14:textId="77777777" w:rsidR="000F155F" w:rsidRPr="00FA40BE" w:rsidRDefault="000F155F" w:rsidP="00221A7A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Theme="minorHAnsi" w:eastAsiaTheme="minorEastAsia" w:hAnsiTheme="minorHAnsi" w:cstheme="minorBidi" w:hint="eastAsia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Math 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homework</w:t>
                      </w:r>
                      <w:r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 for spring break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:</w:t>
                      </w:r>
                    </w:p>
                    <w:p w14:paraId="14471B29" w14:textId="77777777" w:rsidR="000F155F" w:rsidRPr="00FA40BE" w:rsidRDefault="000F155F" w:rsidP="00FA40BE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It is a packet</w:t>
                      </w:r>
                      <w:r w:rsidRPr="00FA40B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,</w:t>
                      </w: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so</w:t>
                      </w:r>
                      <w:r w:rsidRPr="00FA40B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students turn in </w:t>
                      </w: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the whole packet on 4/11. </w:t>
                      </w:r>
                    </w:p>
                    <w:p w14:paraId="06E99E88" w14:textId="77777777" w:rsidR="000F155F" w:rsidRPr="0031750A" w:rsidRDefault="000F155F" w:rsidP="0031750A">
                      <w:pPr>
                        <w:spacing w:after="200" w:line="276" w:lineRule="auto"/>
                        <w:ind w:left="360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</w:p>
                    <w:p w14:paraId="4B738872" w14:textId="77777777" w:rsidR="000F155F" w:rsidRPr="003E69CB" w:rsidRDefault="000F155F" w:rsidP="003E69CB">
                      <w:p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</w:p>
                    <w:p w14:paraId="2A464A5E" w14:textId="77777777" w:rsidR="000F155F" w:rsidRPr="00EA30F3" w:rsidRDefault="000F155F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1580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108F644A" wp14:editId="6807270C">
                <wp:simplePos x="0" y="0"/>
                <wp:positionH relativeFrom="page">
                  <wp:posOffset>786765</wp:posOffset>
                </wp:positionH>
                <wp:positionV relativeFrom="page">
                  <wp:posOffset>1517015</wp:posOffset>
                </wp:positionV>
                <wp:extent cx="3206115" cy="5224780"/>
                <wp:effectExtent l="0" t="0" r="19685" b="762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A240" w14:textId="77777777" w:rsidR="000F155F" w:rsidRPr="00AB3145" w:rsidRDefault="000F155F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This week the oral language topic: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0412E77" w14:textId="77777777" w:rsidR="000F155F" w:rsidRDefault="000F155F" w:rsidP="002844C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Lesson: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What are you wearing today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?</w:t>
                            </w:r>
                          </w:p>
                          <w:p w14:paraId="0FA0746F" w14:textId="77777777" w:rsidR="000F155F" w:rsidRDefault="00C60F3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sz w:val="20"/>
                              </w:rPr>
                            </w:pPr>
                            <w:hyperlink r:id="rId30" w:history="1">
                              <w:r w:rsidR="000F155F" w:rsidRPr="00AE5645">
                                <w:rPr>
                                  <w:rStyle w:val="Hyperlink"/>
                                  <w:sz w:val="20"/>
                                </w:rPr>
                                <w:t>https://quizlet.com/125224401/flashcards</w:t>
                              </w:r>
                            </w:hyperlink>
                          </w:p>
                          <w:p w14:paraId="199F7AB4" w14:textId="77777777" w:rsidR="000F155F" w:rsidRDefault="000F155F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Whose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birthday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cake?</w:t>
                            </w:r>
                          </w:p>
                          <w:p w14:paraId="1632FD98" w14:textId="77777777" w:rsidR="000F155F" w:rsidRPr="0076646C" w:rsidRDefault="00C60F3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 w:val="20"/>
                                <w:lang w:eastAsia="zh-CN"/>
                              </w:rPr>
                            </w:pPr>
                            <w:hyperlink r:id="rId31" w:history="1">
                              <w:r w:rsidR="000F155F" w:rsidRPr="0076646C">
                                <w:rPr>
                                  <w:rStyle w:val="Hyperlink"/>
                                  <w:rFonts w:ascii="Comic Sans MS" w:eastAsia="PMingLiU" w:hAnsi="Comic Sans MS"/>
                                  <w:sz w:val="20"/>
                                  <w:lang w:eastAsia="zh-CN"/>
                                </w:rPr>
                                <w:t>http://firstgradedi.weebly.com/mandarin-matrix.html</w:t>
                              </w:r>
                            </w:hyperlink>
                          </w:p>
                          <w:p w14:paraId="3D377E85" w14:textId="77777777" w:rsidR="000F155F" w:rsidRDefault="000F155F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</w:p>
                          <w:p w14:paraId="14FD870A" w14:textId="77777777" w:rsidR="000F155F" w:rsidRDefault="000F155F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Reading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D32527D" w14:textId="77777777" w:rsidR="000F155F" w:rsidRDefault="000F155F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Style w:val="Hyperlink"/>
                                <w:rFonts w:ascii="Comic Sans MS" w:eastAsia="PMingLiU" w:hAnsi="Comic Sans MS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60-75: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  <w:r w:rsidRPr="00FF1865">
                              <w:t xml:space="preserve"> </w:t>
                            </w:r>
                            <w:hyperlink r:id="rId32" w:history="1">
                              <w:r w:rsidRPr="00A77BF5">
                                <w:rPr>
                                  <w:rStyle w:val="Hyperlink"/>
                                  <w:rFonts w:ascii="Comic Sans MS" w:eastAsia="PMingLiU" w:hAnsi="Comic Sans MS"/>
                                  <w:sz w:val="12"/>
                                  <w:szCs w:val="12"/>
                                  <w:lang w:eastAsia="zh-CN"/>
                                </w:rPr>
                                <w:t>https://quizlet.com/97609461/highfrequency-vocabulary-1st-grade-chinese-flash-cards/</w:t>
                              </w:r>
                            </w:hyperlink>
                          </w:p>
                          <w:p w14:paraId="6E9366AA" w14:textId="77777777" w:rsidR="000F155F" w:rsidRPr="007F2DD6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27D67F1F" w14:textId="77777777" w:rsidR="000F155F" w:rsidRDefault="000F155F" w:rsidP="003E69CB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highlight w:val="green"/>
                                <w:lang w:eastAsia="zh-CN"/>
                              </w:rPr>
                              <w:t>Chinese Book:</w:t>
                            </w: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FA40BE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There is no book sent home anymore. But we watch the video on </w:t>
                            </w:r>
                            <w:hyperlink r:id="rId33" w:history="1">
                              <w:r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http://firstgradedi.weebly.com/chinese-baggy-book.html</w:t>
                              </w:r>
                            </w:hyperlink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6AD7895F" w14:textId="77777777" w:rsidR="000F155F" w:rsidRDefault="000F155F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We read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same book as last week:</w:t>
                            </w: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9BDFBCB" w14:textId="77777777" w:rsidR="000F155F" w:rsidRDefault="000F155F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1.I like to eat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…</w:t>
                            </w:r>
                            <w:r w:rsidR="00C60F30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 (4/03-4/15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3871855F" w14:textId="77777777" w:rsidR="000F155F" w:rsidRPr="00FA40BE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A40BE">
                              <w:rPr>
                                <w:sz w:val="16"/>
                                <w:szCs w:val="16"/>
                              </w:rPr>
                              <w:t>http://firstgradedi.weebly.com/chinese-baggy-book.html</w:t>
                            </w:r>
                          </w:p>
                          <w:p w14:paraId="76165331" w14:textId="77777777" w:rsidR="000F155F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1827C28" w14:textId="77777777" w:rsidR="000F155F" w:rsidRPr="007F2DD6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15E1E007" w14:textId="77777777" w:rsidR="000F155F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155C29B0" w14:textId="77777777" w:rsidR="000F155F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BB800CF" w14:textId="77777777" w:rsidR="000F155F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2D03BDB2" w14:textId="77777777" w:rsidR="000F155F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03912DDC" w14:textId="77777777" w:rsidR="000F155F" w:rsidRPr="002D6285" w:rsidRDefault="000F155F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9" type="#_x0000_t202" style="position:absolute;margin-left:61.95pt;margin-top:119.45pt;width:252.45pt;height:411.4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" filled="f" stroked="f">
                <v:textbox inset="0,0,0,0">
                  <w:txbxContent>
                    <w:p w14:paraId="1A34A240" w14:textId="77777777" w:rsidR="000F155F" w:rsidRPr="00AB3145" w:rsidRDefault="000F155F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This week the oral language topic:</w:t>
                      </w:r>
                      <w:r w:rsidRPr="00AB3145"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70412E77" w14:textId="77777777" w:rsidR="000F155F" w:rsidRDefault="000F155F" w:rsidP="002844C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Lesson: 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What are you wearing today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?</w:t>
                      </w:r>
                    </w:p>
                    <w:p w14:paraId="0FA0746F" w14:textId="77777777" w:rsidR="000F155F" w:rsidRDefault="00C60F30" w:rsidP="00630F69">
                      <w:pPr>
                        <w:shd w:val="clear" w:color="auto" w:fill="FFFFFF"/>
                        <w:spacing w:line="319" w:lineRule="atLeast"/>
                        <w:rPr>
                          <w:sz w:val="20"/>
                        </w:rPr>
                      </w:pPr>
                      <w:hyperlink r:id="rId34" w:history="1">
                        <w:r w:rsidR="000F155F" w:rsidRPr="00AE5645">
                          <w:rPr>
                            <w:rStyle w:val="Hyperlink"/>
                            <w:sz w:val="20"/>
                          </w:rPr>
                          <w:t>https://quizlet.com/125224401/flashcards</w:t>
                        </w:r>
                      </w:hyperlink>
                    </w:p>
                    <w:p w14:paraId="199F7AB4" w14:textId="77777777" w:rsidR="000F155F" w:rsidRDefault="000F155F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Whose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birthday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cake?</w:t>
                      </w:r>
                    </w:p>
                    <w:p w14:paraId="1632FD98" w14:textId="77777777" w:rsidR="000F155F" w:rsidRPr="0076646C" w:rsidRDefault="00C60F30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 w:val="20"/>
                          <w:lang w:eastAsia="zh-CN"/>
                        </w:rPr>
                      </w:pPr>
                      <w:hyperlink r:id="rId35" w:history="1">
                        <w:r w:rsidR="000F155F" w:rsidRPr="0076646C">
                          <w:rPr>
                            <w:rStyle w:val="Hyperlink"/>
                            <w:rFonts w:ascii="Comic Sans MS" w:eastAsia="PMingLiU" w:hAnsi="Comic Sans MS"/>
                            <w:sz w:val="20"/>
                            <w:lang w:eastAsia="zh-CN"/>
                          </w:rPr>
                          <w:t>http://firstgradedi.weebly.com/mandarin-matrix.html</w:t>
                        </w:r>
                      </w:hyperlink>
                    </w:p>
                    <w:p w14:paraId="3D377E85" w14:textId="77777777" w:rsidR="000F155F" w:rsidRDefault="000F155F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</w:pPr>
                    </w:p>
                    <w:p w14:paraId="14FD870A" w14:textId="77777777" w:rsidR="000F155F" w:rsidRDefault="000F155F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Reading</w:t>
                      </w:r>
                      <w:r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:</w:t>
                      </w: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5D32527D" w14:textId="77777777" w:rsidR="000F155F" w:rsidRDefault="000F155F" w:rsidP="00630F69">
                      <w:pPr>
                        <w:shd w:val="clear" w:color="auto" w:fill="FFFFFF"/>
                        <w:spacing w:line="319" w:lineRule="atLeast"/>
                        <w:rPr>
                          <w:rStyle w:val="Hyperlink"/>
                          <w:rFonts w:ascii="Comic Sans MS" w:eastAsia="PMingLiU" w:hAnsi="Comic Sans MS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60-75: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  <w:r w:rsidRPr="00FF1865">
                        <w:t xml:space="preserve"> </w:t>
                      </w:r>
                      <w:hyperlink r:id="rId36" w:history="1">
                        <w:r w:rsidRPr="00A77BF5">
                          <w:rPr>
                            <w:rStyle w:val="Hyperlink"/>
                            <w:rFonts w:ascii="Comic Sans MS" w:eastAsia="PMingLiU" w:hAnsi="Comic Sans MS"/>
                            <w:sz w:val="12"/>
                            <w:szCs w:val="12"/>
                            <w:lang w:eastAsia="zh-CN"/>
                          </w:rPr>
                          <w:t>https://quizlet.com/97609461/highfrequency-vocabulary-1st-grade-chinese-flash-cards/</w:t>
                        </w:r>
                      </w:hyperlink>
                    </w:p>
                    <w:p w14:paraId="6E9366AA" w14:textId="77777777" w:rsidR="000F155F" w:rsidRPr="007F2DD6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8"/>
                          <w:szCs w:val="28"/>
                          <w:lang w:eastAsia="zh-CN"/>
                        </w:rPr>
                      </w:pPr>
                    </w:p>
                    <w:p w14:paraId="27D67F1F" w14:textId="77777777" w:rsidR="000F155F" w:rsidRDefault="000F155F" w:rsidP="003E69CB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highlight w:val="green"/>
                          <w:lang w:eastAsia="zh-CN"/>
                        </w:rPr>
                        <w:t>Chinese Book:</w:t>
                      </w: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FA40BE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  <w:t xml:space="preserve">There is no book sent home anymore. But we watch the video on </w:t>
                      </w:r>
                      <w:hyperlink r:id="rId37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http://firstgradedi.weebly.com/chinese-baggy-book.html</w:t>
                        </w:r>
                      </w:hyperlink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6AD7895F" w14:textId="77777777" w:rsidR="000F155F" w:rsidRDefault="000F155F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We read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same book as last week:</w:t>
                      </w: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9BDFBCB" w14:textId="77777777" w:rsidR="000F155F" w:rsidRDefault="000F155F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1.I like to eat</w:t>
                      </w:r>
                      <w:r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…</w:t>
                      </w:r>
                      <w:r w:rsidR="00C60F30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 (4/03-4/15</w:t>
                      </w:r>
                      <w:bookmarkStart w:id="1" w:name="_GoBack"/>
                      <w:bookmarkEnd w:id="1"/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)</w:t>
                      </w:r>
                    </w:p>
                    <w:p w14:paraId="3871855F" w14:textId="77777777" w:rsidR="000F155F" w:rsidRPr="00FA40BE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  <w:r w:rsidRPr="00FA40BE">
                        <w:rPr>
                          <w:sz w:val="16"/>
                          <w:szCs w:val="16"/>
                        </w:rPr>
                        <w:t>http://firstgradedi.weebly.com/chinese-baggy-book.html</w:t>
                      </w:r>
                    </w:p>
                    <w:p w14:paraId="76165331" w14:textId="77777777" w:rsidR="000F155F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1827C28" w14:textId="77777777" w:rsidR="000F155F" w:rsidRPr="007F2DD6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16"/>
                          <w:szCs w:val="16"/>
                          <w:lang w:eastAsia="zh-CN"/>
                        </w:rPr>
                      </w:pPr>
                    </w:p>
                    <w:p w14:paraId="15E1E007" w14:textId="77777777" w:rsidR="000F155F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155C29B0" w14:textId="77777777" w:rsidR="000F155F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BB800CF" w14:textId="77777777" w:rsidR="000F155F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2D03BDB2" w14:textId="77777777" w:rsidR="000F155F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03912DDC" w14:textId="77777777" w:rsidR="000F155F" w:rsidRPr="002D6285" w:rsidRDefault="000F155F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9F1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571F217" wp14:editId="2F614A6D">
                <wp:simplePos x="0" y="0"/>
                <wp:positionH relativeFrom="page">
                  <wp:posOffset>786765</wp:posOffset>
                </wp:positionH>
                <wp:positionV relativeFrom="page">
                  <wp:posOffset>5554345</wp:posOffset>
                </wp:positionV>
                <wp:extent cx="2694305" cy="1306195"/>
                <wp:effectExtent l="0" t="0" r="23495" b="1460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6FC90" w14:textId="77777777" w:rsidR="000F155F" w:rsidRDefault="000F155F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>Chinese Recording assignment:</w:t>
                            </w:r>
                          </w:p>
                          <w:p w14:paraId="3FE40CBC" w14:textId="77777777" w:rsidR="000F155F" w:rsidRDefault="000F155F" w:rsidP="00605769">
                            <w:pPr>
                              <w:pStyle w:val="Heading2"/>
                            </w:pPr>
                            <w:r>
                              <w:t>Topic: My Family and Fruit.</w:t>
                            </w:r>
                          </w:p>
                          <w:p w14:paraId="2AC95BC5" w14:textId="77777777" w:rsidR="000F155F" w:rsidRDefault="000F155F" w:rsidP="0061532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>Due is on 4/03. Instruction is attached to email and VIDEO is on our blog.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9D25562" w14:textId="77777777" w:rsidR="000F155F" w:rsidRDefault="00C60F30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  <w:hyperlink r:id="rId38" w:history="1">
                              <w:r w:rsidR="000F155F"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http://firstgradedi.weebly.com/chinese-recording-assignments.html</w:t>
                              </w:r>
                            </w:hyperlink>
                            <w:r w:rsidR="000F155F">
                              <w:rPr>
                                <w:rStyle w:val="Hyperlink"/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52248A5" w14:textId="77777777" w:rsidR="000F155F" w:rsidRDefault="000F155F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F49DD0C" w14:textId="77777777" w:rsidR="000F155F" w:rsidRDefault="000F155F" w:rsidP="00615324">
                            <w:pPr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7FB1FFE7" w14:textId="77777777" w:rsidR="000F155F" w:rsidRPr="0041228F" w:rsidRDefault="000F155F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B34C82" w14:textId="77777777" w:rsidR="000F155F" w:rsidRPr="0041228F" w:rsidRDefault="000F155F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122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8B0059" w14:textId="77777777" w:rsidR="000F155F" w:rsidRPr="0041228F" w:rsidRDefault="000F155F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0" type="#_x0000_t202" style="position:absolute;margin-left:61.95pt;margin-top:437.35pt;width:212.15pt;height:102.8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" filled="f" stroked="f">
                <v:textbox inset="0,0,0,0">
                  <w:txbxContent>
                    <w:p w14:paraId="04B18431" w14:textId="77777777" w:rsidR="000F155F" w:rsidRDefault="000F155F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>Chinese Recording assignment:</w:t>
                      </w:r>
                    </w:p>
                    <w:p w14:paraId="292900A0" w14:textId="77777777" w:rsidR="000F155F" w:rsidRDefault="000F155F" w:rsidP="00605769">
                      <w:pPr>
                        <w:pStyle w:val="Heading2"/>
                      </w:pPr>
                      <w:r>
                        <w:t>Topic: My Family and Fruit.</w:t>
                      </w:r>
                    </w:p>
                    <w:p w14:paraId="2509D624" w14:textId="77777777" w:rsidR="000F155F" w:rsidRDefault="000F155F" w:rsidP="00615324">
                      <w:pPr>
                        <w:rPr>
                          <w:lang w:eastAsia="zh-CN"/>
                        </w:rPr>
                      </w:pPr>
                      <w:r>
                        <w:t>Due is on 4/03. Instruction is attached to email and VIDEO is on our blog.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14:paraId="0568D8A8" w14:textId="77777777" w:rsidR="000F155F" w:rsidRDefault="000F155F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  <w:hyperlink r:id="rId39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http://firstgradedi.weebly.com/chinese-recording-assignments.html</w:t>
                        </w:r>
                      </w:hyperlink>
                      <w:r>
                        <w:rPr>
                          <w:rStyle w:val="Hyperlink"/>
                          <w:rFonts w:hint="eastAsia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</w:p>
                    <w:p w14:paraId="224C53A4" w14:textId="77777777" w:rsidR="000F155F" w:rsidRDefault="000F155F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65316D4D" w14:textId="77777777" w:rsidR="000F155F" w:rsidRDefault="000F155F" w:rsidP="00615324">
                      <w:pPr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14:paraId="343B220D" w14:textId="77777777" w:rsidR="000F155F" w:rsidRPr="0041228F" w:rsidRDefault="000F155F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9628F5" w14:textId="77777777" w:rsidR="000F155F" w:rsidRPr="0041228F" w:rsidRDefault="000F155F" w:rsidP="00615324">
                      <w:pPr>
                        <w:rPr>
                          <w:sz w:val="16"/>
                          <w:szCs w:val="16"/>
                        </w:rPr>
                      </w:pPr>
                      <w:r w:rsidRPr="0041228F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AE2FD9" w14:textId="77777777" w:rsidR="000F155F" w:rsidRPr="0041228F" w:rsidRDefault="000F155F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42710AFE" wp14:editId="05BF927C">
                <wp:simplePos x="0" y="0"/>
                <wp:positionH relativeFrom="page">
                  <wp:posOffset>549275</wp:posOffset>
                </wp:positionH>
                <wp:positionV relativeFrom="page">
                  <wp:posOffset>567055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.25pt;margin-top:44.6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1635B37" wp14:editId="7BAF2159">
                <wp:simplePos x="0" y="0"/>
                <wp:positionH relativeFrom="page">
                  <wp:posOffset>668020</wp:posOffset>
                </wp:positionH>
                <wp:positionV relativeFrom="page">
                  <wp:posOffset>1042035</wp:posOffset>
                </wp:positionV>
                <wp:extent cx="2971800" cy="370840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0C210" w14:textId="77777777" w:rsidR="000F155F" w:rsidRPr="00456E19" w:rsidRDefault="000F155F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6A11E209" w14:textId="77777777" w:rsidR="000F155F" w:rsidRPr="00593D63" w:rsidRDefault="000F155F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.6pt;margin-top:82.0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wn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" filled="f" stroked="f">
                <v:textbox inset="0,0,0,0">
                  <w:txbxContent>
                    <w:p w14:paraId="0FB5D074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4D0ABEDE" w14:textId="77777777" w:rsidR="00523D77" w:rsidRPr="00593D63" w:rsidRDefault="00523D77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089F4168" wp14:editId="609CDFD0">
                <wp:simplePos x="0" y="0"/>
                <wp:positionH relativeFrom="page">
                  <wp:posOffset>1261745</wp:posOffset>
                </wp:positionH>
                <wp:positionV relativeFrom="page">
                  <wp:posOffset>567055</wp:posOffset>
                </wp:positionV>
                <wp:extent cx="4941570" cy="508635"/>
                <wp:effectExtent l="0" t="0" r="11430" b="2476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F4ECE" w14:textId="77777777" w:rsidR="000F155F" w:rsidRPr="00630F69" w:rsidRDefault="000F155F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9.35pt;margin-top:44.65pt;width:389.1pt;height:40.05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" filled="f" stroked="f" strokecolor="white">
                <v:textbox inset="0,0,0,0">
                  <w:txbxContent>
                    <w:p w14:paraId="0109A116" w14:textId="77777777" w:rsidR="00523D77" w:rsidRPr="00630F69" w:rsidRDefault="00523D77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D430EC4" wp14:editId="109A7E1A">
                <wp:simplePos x="0" y="0"/>
                <wp:positionH relativeFrom="page">
                  <wp:posOffset>4111625</wp:posOffset>
                </wp:positionH>
                <wp:positionV relativeFrom="page">
                  <wp:posOffset>1042035</wp:posOffset>
                </wp:positionV>
                <wp:extent cx="2872740" cy="353060"/>
                <wp:effectExtent l="0" t="0" r="22860" b="254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D2556" w14:textId="77777777" w:rsidR="000F155F" w:rsidRPr="00456E19" w:rsidRDefault="000F155F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272E05EC" w14:textId="77777777" w:rsidR="000F155F" w:rsidRPr="00456E19" w:rsidRDefault="000F155F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margin-left:323.75pt;margin-top:82.05pt;width:226.2pt;height:27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kZ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" filled="f" stroked="f">
                <v:textbox inset="0,0,0,0">
                  <w:txbxContent>
                    <w:p w14:paraId="5B239A0B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7FD96F36" w14:textId="77777777" w:rsidR="00523D77" w:rsidRPr="00456E19" w:rsidRDefault="00523D77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11E45988" wp14:editId="004B5EB9">
                <wp:simplePos x="0" y="0"/>
                <wp:positionH relativeFrom="column">
                  <wp:posOffset>3799840</wp:posOffset>
                </wp:positionH>
                <wp:positionV relativeFrom="page">
                  <wp:posOffset>1517015</wp:posOffset>
                </wp:positionV>
                <wp:extent cx="1699260" cy="1000125"/>
                <wp:effectExtent l="0" t="0" r="279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986F8" w14:textId="77777777" w:rsidR="000F155F" w:rsidRPr="005D12CC" w:rsidRDefault="000F155F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b w:val="0"/>
                                <w:bCs/>
                                <w:smallCaps/>
                                <w:noProof/>
                                <w:color w:val="4F81BD" w:themeColor="accent1"/>
                                <w:spacing w:val="5"/>
                              </w:rPr>
                              <w:drawing>
                                <wp:inline distT="0" distB="0" distL="0" distR="0" wp14:anchorId="3296E9EC" wp14:editId="6298D1A2">
                                  <wp:extent cx="1567180" cy="812800"/>
                                  <wp:effectExtent l="0" t="0" r="762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214" cy="81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9.2pt;margin-top:119.4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766AHd4AAAALAQAADwAAAAAAAAAAAAAAAADvBAAAZHJzL2Rvd25y&#10;ZXYueG1sUEsFBgAAAAAEAAQA8wAAAPoFAAAAAA==&#10;" o:allowincell="f" fillcolor="white [3201]" strokeweight=".5pt">
                <v:textbox>
                  <w:txbxContent>
                    <w:p w14:paraId="621E8EC8" w14:textId="0FA387A2" w:rsidR="004539F1" w:rsidRPr="005D12CC" w:rsidRDefault="004539F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b w:val="0"/>
                          <w:bCs/>
                          <w:smallCaps/>
                          <w:noProof/>
                          <w:color w:val="4F81BD" w:themeColor="accent1"/>
                          <w:spacing w:val="5"/>
                        </w:rPr>
                        <w:drawing>
                          <wp:inline distT="0" distB="0" distL="0" distR="0" wp14:anchorId="195DFB12" wp14:editId="3CA9D4DE">
                            <wp:extent cx="1567180" cy="812800"/>
                            <wp:effectExtent l="0" t="0" r="762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0214" cy="81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67D880A" wp14:editId="78D8E79C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F7310" w14:textId="77777777" w:rsidR="000F155F" w:rsidRPr="00496FA3" w:rsidRDefault="000F155F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E1DF499" w14:textId="77777777" w:rsidR="000F155F" w:rsidRDefault="000F155F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E3D4581" w14:textId="77777777" w:rsidR="000F155F" w:rsidRDefault="000F155F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39B05063" w14:textId="77777777" w:rsidR="00523D77" w:rsidRPr="00496FA3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08AA9A" w14:textId="77777777" w:rsidR="00523D77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385981C" w14:textId="77777777" w:rsidR="00523D77" w:rsidRDefault="00523D77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3A3D30" wp14:editId="394A3B78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353FF" w14:textId="77777777" w:rsidR="000F155F" w:rsidRPr="000877A4" w:rsidRDefault="000F155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6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719F413D" w14:textId="77777777" w:rsidR="00523D77" w:rsidRPr="000877A4" w:rsidRDefault="00523D77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D84D0C" wp14:editId="5810B91F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7C529" w14:textId="77777777" w:rsidR="000F155F" w:rsidRPr="008E02B2" w:rsidRDefault="000F155F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7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0148D832" w14:textId="77777777" w:rsidR="00523D77" w:rsidRPr="008E02B2" w:rsidRDefault="00523D77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149ACC88" wp14:editId="11A530F6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277A2" w14:textId="77777777" w:rsidR="000F155F" w:rsidRDefault="000F155F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64845211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0953FFA6" wp14:editId="7683323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C3DCB" w14:textId="77777777" w:rsidR="000F155F" w:rsidRDefault="000F155F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045D0DF0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9E0E5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EEB12" w14:textId="77777777" w:rsidR="000F155F" w:rsidRDefault="000F155F">
      <w:r>
        <w:separator/>
      </w:r>
    </w:p>
  </w:endnote>
  <w:endnote w:type="continuationSeparator" w:id="0">
    <w:p w14:paraId="62457268" w14:textId="77777777" w:rsidR="000F155F" w:rsidRDefault="000F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ヒラギノ角ゴ ProN W6">
    <w:charset w:val="4E"/>
    <w:family w:val="auto"/>
    <w:pitch w:val="variable"/>
    <w:sig w:usb0="E00002FF" w:usb1="7AC7FFFF" w:usb2="00000012" w:usb3="00000000" w:csb0="0002000D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A1038" w14:textId="77777777" w:rsidR="000F155F" w:rsidRDefault="000F155F">
      <w:r>
        <w:separator/>
      </w:r>
    </w:p>
  </w:footnote>
  <w:footnote w:type="continuationSeparator" w:id="0">
    <w:p w14:paraId="67355102" w14:textId="77777777" w:rsidR="000F155F" w:rsidRDefault="000F15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EC842" w14:textId="77777777" w:rsidR="000F155F" w:rsidRDefault="000F155F" w:rsidP="00640277">
    <w:pPr>
      <w:pStyle w:val="Header"/>
    </w:pPr>
  </w:p>
  <w:p w14:paraId="45554B4A" w14:textId="77777777" w:rsidR="000F155F" w:rsidRPr="008E167E" w:rsidRDefault="000F155F" w:rsidP="008E167E">
    <w:pPr>
      <w:pStyle w:val="Header"/>
      <w:jc w:val="center"/>
      <w:rPr>
        <w:color w:val="FF0000"/>
        <w:sz w:val="30"/>
        <w:szCs w:val="30"/>
        <w:lang w:eastAsia="zh-CN"/>
      </w:rPr>
    </w:pPr>
    <w:r>
      <w:rPr>
        <w:sz w:val="30"/>
        <w:szCs w:val="30"/>
      </w:rPr>
      <w:t>April 01, 2016</w:t>
    </w:r>
    <w:r>
      <w:rPr>
        <w:rFonts w:hint="eastAsia"/>
        <w:sz w:val="30"/>
        <w:szCs w:val="30"/>
        <w:lang w:eastAsia="zh-CN"/>
      </w:rPr>
      <w:t xml:space="preserve"> </w:t>
    </w:r>
    <w:r>
      <w:rPr>
        <w:rFonts w:ascii="Microsoft Tai Le" w:hAnsi="Microsoft Tai Le" w:cs="Microsoft Tai Le"/>
        <w:sz w:val="30"/>
        <w:szCs w:val="30"/>
        <w:lang w:eastAsia="zh-CN"/>
      </w:rPr>
      <w:t>（</w:t>
    </w:r>
    <w:r>
      <w:rPr>
        <w:rFonts w:ascii="Microsoft Tai Le" w:hAnsi="Microsoft Tai Le" w:cs="Microsoft Tai Le" w:hint="eastAsia"/>
        <w:sz w:val="30"/>
        <w:szCs w:val="30"/>
        <w:lang w:eastAsia="zh-CN"/>
      </w:rPr>
      <w:t>For 4/01-4/10</w:t>
    </w:r>
    <w:r>
      <w:rPr>
        <w:rFonts w:ascii="Microsoft Tai Le" w:hAnsi="Microsoft Tai Le" w:cs="Microsoft Tai Le"/>
        <w:sz w:val="30"/>
        <w:szCs w:val="30"/>
        <w:lang w:eastAsia="zh-CN"/>
      </w:rPr>
      <w:t>）</w:t>
    </w:r>
  </w:p>
  <w:p w14:paraId="74364260" w14:textId="77777777" w:rsidR="000F155F" w:rsidRPr="00C30DB9" w:rsidRDefault="000F155F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5pt;height:11.3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F814A6"/>
    <w:multiLevelType w:val="hybridMultilevel"/>
    <w:tmpl w:val="8E0A8688"/>
    <w:lvl w:ilvl="0" w:tplc="51EAF5CE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B2825"/>
    <w:multiLevelType w:val="hybridMultilevel"/>
    <w:tmpl w:val="57E8F120"/>
    <w:lvl w:ilvl="0" w:tplc="B024D106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2E317A5"/>
    <w:multiLevelType w:val="hybridMultilevel"/>
    <w:tmpl w:val="0F826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756F65"/>
    <w:multiLevelType w:val="hybridMultilevel"/>
    <w:tmpl w:val="1138DA82"/>
    <w:lvl w:ilvl="0" w:tplc="1564F0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6727FF9"/>
    <w:multiLevelType w:val="hybridMultilevel"/>
    <w:tmpl w:val="84DC5F2E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2"/>
  </w:num>
  <w:num w:numId="14">
    <w:abstractNumId w:val="19"/>
  </w:num>
  <w:num w:numId="15">
    <w:abstractNumId w:val="18"/>
  </w:num>
  <w:num w:numId="16">
    <w:abstractNumId w:val="25"/>
  </w:num>
  <w:num w:numId="17">
    <w:abstractNumId w:val="10"/>
  </w:num>
  <w:num w:numId="18">
    <w:abstractNumId w:val="24"/>
  </w:num>
  <w:num w:numId="19">
    <w:abstractNumId w:val="12"/>
  </w:num>
  <w:num w:numId="20">
    <w:abstractNumId w:val="13"/>
  </w:num>
  <w:num w:numId="21">
    <w:abstractNumId w:val="27"/>
  </w:num>
  <w:num w:numId="22">
    <w:abstractNumId w:val="17"/>
  </w:num>
  <w:num w:numId="23">
    <w:abstractNumId w:val="15"/>
  </w:num>
  <w:num w:numId="24">
    <w:abstractNumId w:val="23"/>
  </w:num>
  <w:num w:numId="25">
    <w:abstractNumId w:val="16"/>
  </w:num>
  <w:num w:numId="26">
    <w:abstractNumId w:val="11"/>
  </w:num>
  <w:num w:numId="27">
    <w:abstractNumId w:val="21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07836"/>
    <w:rsid w:val="00011C57"/>
    <w:rsid w:val="000132C4"/>
    <w:rsid w:val="000167D6"/>
    <w:rsid w:val="000178FA"/>
    <w:rsid w:val="0002263D"/>
    <w:rsid w:val="00026750"/>
    <w:rsid w:val="00042218"/>
    <w:rsid w:val="00043B95"/>
    <w:rsid w:val="00043F56"/>
    <w:rsid w:val="00045DFB"/>
    <w:rsid w:val="00054EFA"/>
    <w:rsid w:val="000574BC"/>
    <w:rsid w:val="00061A26"/>
    <w:rsid w:val="000624E5"/>
    <w:rsid w:val="00075781"/>
    <w:rsid w:val="0007736E"/>
    <w:rsid w:val="000827E0"/>
    <w:rsid w:val="00084334"/>
    <w:rsid w:val="000877A4"/>
    <w:rsid w:val="000910BE"/>
    <w:rsid w:val="00095ACB"/>
    <w:rsid w:val="00095FB9"/>
    <w:rsid w:val="00097519"/>
    <w:rsid w:val="000979EE"/>
    <w:rsid w:val="000A058F"/>
    <w:rsid w:val="000A1729"/>
    <w:rsid w:val="000A2982"/>
    <w:rsid w:val="000B3373"/>
    <w:rsid w:val="000C2ED6"/>
    <w:rsid w:val="000D1012"/>
    <w:rsid w:val="000D280E"/>
    <w:rsid w:val="000D3934"/>
    <w:rsid w:val="000D4FCB"/>
    <w:rsid w:val="000D5D3D"/>
    <w:rsid w:val="000E046B"/>
    <w:rsid w:val="000E32BD"/>
    <w:rsid w:val="000F155F"/>
    <w:rsid w:val="000F2857"/>
    <w:rsid w:val="000F42A8"/>
    <w:rsid w:val="000F517A"/>
    <w:rsid w:val="000F5C45"/>
    <w:rsid w:val="000F6884"/>
    <w:rsid w:val="00110A0E"/>
    <w:rsid w:val="001149DB"/>
    <w:rsid w:val="0012381B"/>
    <w:rsid w:val="001258BA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0B6E"/>
    <w:rsid w:val="00174844"/>
    <w:rsid w:val="001776EA"/>
    <w:rsid w:val="0018092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B32F2"/>
    <w:rsid w:val="001B364E"/>
    <w:rsid w:val="001B40A3"/>
    <w:rsid w:val="001B4E82"/>
    <w:rsid w:val="001B6E35"/>
    <w:rsid w:val="001B7C7A"/>
    <w:rsid w:val="001C2B0C"/>
    <w:rsid w:val="001C3BA6"/>
    <w:rsid w:val="001E5185"/>
    <w:rsid w:val="001E5289"/>
    <w:rsid w:val="001F1F28"/>
    <w:rsid w:val="001F4B3C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25F71"/>
    <w:rsid w:val="0023179B"/>
    <w:rsid w:val="00236358"/>
    <w:rsid w:val="00236FD0"/>
    <w:rsid w:val="00241D00"/>
    <w:rsid w:val="002430FB"/>
    <w:rsid w:val="00243273"/>
    <w:rsid w:val="002446D8"/>
    <w:rsid w:val="00245697"/>
    <w:rsid w:val="00254CF3"/>
    <w:rsid w:val="002613C7"/>
    <w:rsid w:val="00267E1A"/>
    <w:rsid w:val="00272F9D"/>
    <w:rsid w:val="002754E3"/>
    <w:rsid w:val="00283011"/>
    <w:rsid w:val="002844C4"/>
    <w:rsid w:val="00284F12"/>
    <w:rsid w:val="002906B8"/>
    <w:rsid w:val="00290A73"/>
    <w:rsid w:val="00291532"/>
    <w:rsid w:val="00294D55"/>
    <w:rsid w:val="00296032"/>
    <w:rsid w:val="00297586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72"/>
    <w:rsid w:val="002D4BDA"/>
    <w:rsid w:val="002D6285"/>
    <w:rsid w:val="002E1A82"/>
    <w:rsid w:val="002F0AEB"/>
    <w:rsid w:val="002F580B"/>
    <w:rsid w:val="003031CB"/>
    <w:rsid w:val="00307059"/>
    <w:rsid w:val="003162DA"/>
    <w:rsid w:val="0031750A"/>
    <w:rsid w:val="00321847"/>
    <w:rsid w:val="00323BFA"/>
    <w:rsid w:val="003244AC"/>
    <w:rsid w:val="003251ED"/>
    <w:rsid w:val="00325DB7"/>
    <w:rsid w:val="003305FE"/>
    <w:rsid w:val="00331179"/>
    <w:rsid w:val="00331435"/>
    <w:rsid w:val="003325AE"/>
    <w:rsid w:val="0033356B"/>
    <w:rsid w:val="00333C72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5824"/>
    <w:rsid w:val="00392490"/>
    <w:rsid w:val="003926A5"/>
    <w:rsid w:val="00394243"/>
    <w:rsid w:val="00394ED5"/>
    <w:rsid w:val="003953D7"/>
    <w:rsid w:val="00397B0F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E69CB"/>
    <w:rsid w:val="003F190E"/>
    <w:rsid w:val="00405B89"/>
    <w:rsid w:val="00407311"/>
    <w:rsid w:val="00407BFF"/>
    <w:rsid w:val="0041228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44B10"/>
    <w:rsid w:val="00445CC5"/>
    <w:rsid w:val="004539F1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E09C7"/>
    <w:rsid w:val="004E4C51"/>
    <w:rsid w:val="004E797D"/>
    <w:rsid w:val="004F24EF"/>
    <w:rsid w:val="004F5B2E"/>
    <w:rsid w:val="00512C1D"/>
    <w:rsid w:val="00515C80"/>
    <w:rsid w:val="00516F08"/>
    <w:rsid w:val="00523ABD"/>
    <w:rsid w:val="00523D77"/>
    <w:rsid w:val="00524BBD"/>
    <w:rsid w:val="00530AF1"/>
    <w:rsid w:val="00536819"/>
    <w:rsid w:val="00537588"/>
    <w:rsid w:val="005410FE"/>
    <w:rsid w:val="00543E2F"/>
    <w:rsid w:val="005506E3"/>
    <w:rsid w:val="005525EA"/>
    <w:rsid w:val="005577F7"/>
    <w:rsid w:val="00561194"/>
    <w:rsid w:val="005641DE"/>
    <w:rsid w:val="00567819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4D4E"/>
    <w:rsid w:val="005D666B"/>
    <w:rsid w:val="005E7DA0"/>
    <w:rsid w:val="005F25A6"/>
    <w:rsid w:val="005F5009"/>
    <w:rsid w:val="0060180C"/>
    <w:rsid w:val="00605769"/>
    <w:rsid w:val="00606FED"/>
    <w:rsid w:val="00607DF7"/>
    <w:rsid w:val="00615324"/>
    <w:rsid w:val="00615418"/>
    <w:rsid w:val="006165FD"/>
    <w:rsid w:val="00617645"/>
    <w:rsid w:val="006179D7"/>
    <w:rsid w:val="00620148"/>
    <w:rsid w:val="00630C71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42F3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1626A"/>
    <w:rsid w:val="00721873"/>
    <w:rsid w:val="00730D8F"/>
    <w:rsid w:val="00733748"/>
    <w:rsid w:val="0074030C"/>
    <w:rsid w:val="00740E6D"/>
    <w:rsid w:val="00741D0A"/>
    <w:rsid w:val="00742189"/>
    <w:rsid w:val="00754090"/>
    <w:rsid w:val="00756F12"/>
    <w:rsid w:val="00765797"/>
    <w:rsid w:val="0076646C"/>
    <w:rsid w:val="00771050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4C5B"/>
    <w:rsid w:val="007B6A33"/>
    <w:rsid w:val="007B6A83"/>
    <w:rsid w:val="007C04DA"/>
    <w:rsid w:val="007C1D64"/>
    <w:rsid w:val="007C2757"/>
    <w:rsid w:val="007C7489"/>
    <w:rsid w:val="007D138D"/>
    <w:rsid w:val="007D388E"/>
    <w:rsid w:val="007D6E56"/>
    <w:rsid w:val="007D7F35"/>
    <w:rsid w:val="007E69B9"/>
    <w:rsid w:val="007F2DD6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7CD4"/>
    <w:rsid w:val="0083153E"/>
    <w:rsid w:val="00832BB4"/>
    <w:rsid w:val="00834447"/>
    <w:rsid w:val="008350A6"/>
    <w:rsid w:val="00835AA3"/>
    <w:rsid w:val="00835E85"/>
    <w:rsid w:val="00841065"/>
    <w:rsid w:val="0084273F"/>
    <w:rsid w:val="0084393E"/>
    <w:rsid w:val="00844145"/>
    <w:rsid w:val="0084572D"/>
    <w:rsid w:val="00851A42"/>
    <w:rsid w:val="00852988"/>
    <w:rsid w:val="00857DFF"/>
    <w:rsid w:val="008609A7"/>
    <w:rsid w:val="008654BF"/>
    <w:rsid w:val="00865E38"/>
    <w:rsid w:val="0087386B"/>
    <w:rsid w:val="008741B7"/>
    <w:rsid w:val="008807A0"/>
    <w:rsid w:val="008906FF"/>
    <w:rsid w:val="00892409"/>
    <w:rsid w:val="00892B10"/>
    <w:rsid w:val="008A0005"/>
    <w:rsid w:val="008A2F83"/>
    <w:rsid w:val="008B3BD9"/>
    <w:rsid w:val="008B536F"/>
    <w:rsid w:val="008C4AC8"/>
    <w:rsid w:val="008C6B1D"/>
    <w:rsid w:val="008C6F24"/>
    <w:rsid w:val="008C72D2"/>
    <w:rsid w:val="008C7FE0"/>
    <w:rsid w:val="008D0949"/>
    <w:rsid w:val="008D174F"/>
    <w:rsid w:val="008D21C3"/>
    <w:rsid w:val="008D5A62"/>
    <w:rsid w:val="008E02B2"/>
    <w:rsid w:val="008E167E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2728B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0E54"/>
    <w:rsid w:val="009E4798"/>
    <w:rsid w:val="009F08D6"/>
    <w:rsid w:val="009F2C50"/>
    <w:rsid w:val="00A01F2D"/>
    <w:rsid w:val="00A10107"/>
    <w:rsid w:val="00A1427B"/>
    <w:rsid w:val="00A15C47"/>
    <w:rsid w:val="00A16A16"/>
    <w:rsid w:val="00A16EBC"/>
    <w:rsid w:val="00A17821"/>
    <w:rsid w:val="00A17FC2"/>
    <w:rsid w:val="00A225A8"/>
    <w:rsid w:val="00A26E75"/>
    <w:rsid w:val="00A31EB1"/>
    <w:rsid w:val="00A3453A"/>
    <w:rsid w:val="00A41F9B"/>
    <w:rsid w:val="00A45421"/>
    <w:rsid w:val="00A57BF1"/>
    <w:rsid w:val="00A6382C"/>
    <w:rsid w:val="00A70247"/>
    <w:rsid w:val="00A71926"/>
    <w:rsid w:val="00A72C57"/>
    <w:rsid w:val="00A75D30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A50FE"/>
    <w:rsid w:val="00AB3145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14AA0"/>
    <w:rsid w:val="00B247D4"/>
    <w:rsid w:val="00B30C94"/>
    <w:rsid w:val="00B31073"/>
    <w:rsid w:val="00B43B42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7FC2"/>
    <w:rsid w:val="00BA2F3C"/>
    <w:rsid w:val="00BA396A"/>
    <w:rsid w:val="00BA7E32"/>
    <w:rsid w:val="00BB44B6"/>
    <w:rsid w:val="00BB622F"/>
    <w:rsid w:val="00BB757B"/>
    <w:rsid w:val="00BC6B63"/>
    <w:rsid w:val="00BD1DAC"/>
    <w:rsid w:val="00BD46A2"/>
    <w:rsid w:val="00BD709F"/>
    <w:rsid w:val="00BE1580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0F30"/>
    <w:rsid w:val="00C67709"/>
    <w:rsid w:val="00C71751"/>
    <w:rsid w:val="00C77EFA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722C"/>
    <w:rsid w:val="00CD137D"/>
    <w:rsid w:val="00CD4651"/>
    <w:rsid w:val="00CD5351"/>
    <w:rsid w:val="00CE3037"/>
    <w:rsid w:val="00CE470C"/>
    <w:rsid w:val="00CE6A69"/>
    <w:rsid w:val="00CE7A3C"/>
    <w:rsid w:val="00CE7A71"/>
    <w:rsid w:val="00CF06B6"/>
    <w:rsid w:val="00CF117F"/>
    <w:rsid w:val="00CF17E1"/>
    <w:rsid w:val="00CF2204"/>
    <w:rsid w:val="00D007A0"/>
    <w:rsid w:val="00D026D5"/>
    <w:rsid w:val="00D05582"/>
    <w:rsid w:val="00D12DA3"/>
    <w:rsid w:val="00D13B42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502D3"/>
    <w:rsid w:val="00D53217"/>
    <w:rsid w:val="00D55332"/>
    <w:rsid w:val="00D62E3D"/>
    <w:rsid w:val="00D733DB"/>
    <w:rsid w:val="00D758A0"/>
    <w:rsid w:val="00D8493E"/>
    <w:rsid w:val="00D935DC"/>
    <w:rsid w:val="00DA569A"/>
    <w:rsid w:val="00DB077A"/>
    <w:rsid w:val="00DB29C3"/>
    <w:rsid w:val="00DB4BAE"/>
    <w:rsid w:val="00DB72A0"/>
    <w:rsid w:val="00DC107B"/>
    <w:rsid w:val="00DC2208"/>
    <w:rsid w:val="00DC378C"/>
    <w:rsid w:val="00DC5EE0"/>
    <w:rsid w:val="00DD260D"/>
    <w:rsid w:val="00DD4680"/>
    <w:rsid w:val="00DE03FA"/>
    <w:rsid w:val="00DE1BE1"/>
    <w:rsid w:val="00DE41AF"/>
    <w:rsid w:val="00DE6876"/>
    <w:rsid w:val="00DE68B8"/>
    <w:rsid w:val="00DE7BCA"/>
    <w:rsid w:val="00DF3CC2"/>
    <w:rsid w:val="00DF4462"/>
    <w:rsid w:val="00DF4767"/>
    <w:rsid w:val="00E01AC0"/>
    <w:rsid w:val="00E10541"/>
    <w:rsid w:val="00E1098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44BC8"/>
    <w:rsid w:val="00E542CD"/>
    <w:rsid w:val="00E550C8"/>
    <w:rsid w:val="00E56A02"/>
    <w:rsid w:val="00E624DB"/>
    <w:rsid w:val="00E62743"/>
    <w:rsid w:val="00E721E4"/>
    <w:rsid w:val="00E728E0"/>
    <w:rsid w:val="00E76CCF"/>
    <w:rsid w:val="00E80947"/>
    <w:rsid w:val="00E9220C"/>
    <w:rsid w:val="00E97DCF"/>
    <w:rsid w:val="00EA30F3"/>
    <w:rsid w:val="00EA4923"/>
    <w:rsid w:val="00EA57E3"/>
    <w:rsid w:val="00EB0DF2"/>
    <w:rsid w:val="00EB10EA"/>
    <w:rsid w:val="00EB3554"/>
    <w:rsid w:val="00EB473C"/>
    <w:rsid w:val="00EB7A30"/>
    <w:rsid w:val="00EC3309"/>
    <w:rsid w:val="00EC3FEA"/>
    <w:rsid w:val="00EC6DD8"/>
    <w:rsid w:val="00ED1663"/>
    <w:rsid w:val="00ED2FFA"/>
    <w:rsid w:val="00ED472B"/>
    <w:rsid w:val="00ED662D"/>
    <w:rsid w:val="00ED77F1"/>
    <w:rsid w:val="00EE1D0E"/>
    <w:rsid w:val="00EE33F0"/>
    <w:rsid w:val="00EE6346"/>
    <w:rsid w:val="00EF3453"/>
    <w:rsid w:val="00EF719C"/>
    <w:rsid w:val="00F06C06"/>
    <w:rsid w:val="00F12F72"/>
    <w:rsid w:val="00F13DB4"/>
    <w:rsid w:val="00F14593"/>
    <w:rsid w:val="00F24D51"/>
    <w:rsid w:val="00F31120"/>
    <w:rsid w:val="00F340E7"/>
    <w:rsid w:val="00F36E14"/>
    <w:rsid w:val="00F46A00"/>
    <w:rsid w:val="00F541D6"/>
    <w:rsid w:val="00F575C2"/>
    <w:rsid w:val="00F57F59"/>
    <w:rsid w:val="00F6512D"/>
    <w:rsid w:val="00F6665B"/>
    <w:rsid w:val="00F76814"/>
    <w:rsid w:val="00F7747A"/>
    <w:rsid w:val="00F87348"/>
    <w:rsid w:val="00F93F63"/>
    <w:rsid w:val="00F94F6B"/>
    <w:rsid w:val="00FA0FC7"/>
    <w:rsid w:val="00FA40BE"/>
    <w:rsid w:val="00FB1767"/>
    <w:rsid w:val="00FB391C"/>
    <w:rsid w:val="00FB3F97"/>
    <w:rsid w:val="00FB7BAE"/>
    <w:rsid w:val="00FC3BB9"/>
    <w:rsid w:val="00FD0F5C"/>
    <w:rsid w:val="00FD3F69"/>
    <w:rsid w:val="00FD6544"/>
    <w:rsid w:val="00FD6B42"/>
    <w:rsid w:val="00FE3ACD"/>
    <w:rsid w:val="00FF112E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2736D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header" Target="header1.xml"/><Relationship Id="rId22" Type="http://schemas.openxmlformats.org/officeDocument/2006/relationships/hyperlink" Target="mailto:Disappear9541@gmail.com" TargetMode="External"/><Relationship Id="rId23" Type="http://schemas.openxmlformats.org/officeDocument/2006/relationships/hyperlink" Target="mailto:Hsiaomei.tsai@canyonsdistrict.org" TargetMode="External"/><Relationship Id="rId24" Type="http://schemas.openxmlformats.org/officeDocument/2006/relationships/hyperlink" Target="mailto:Disappear9541@gmail.com" TargetMode="External"/><Relationship Id="rId25" Type="http://schemas.openxmlformats.org/officeDocument/2006/relationships/hyperlink" Target="mailto:Hsiaomei.tsai@canyonsdistrict.org" TargetMode="External"/><Relationship Id="rId26" Type="http://schemas.openxmlformats.org/officeDocument/2006/relationships/image" Target="media/image12.png"/><Relationship Id="rId27" Type="http://schemas.openxmlformats.org/officeDocument/2006/relationships/image" Target="media/image110.png"/><Relationship Id="rId28" Type="http://schemas.openxmlformats.org/officeDocument/2006/relationships/hyperlink" Target="https://quizlet.com/98183656/flashcards" TargetMode="External"/><Relationship Id="rId29" Type="http://schemas.openxmlformats.org/officeDocument/2006/relationships/hyperlink" Target="https://quizlet.com/98183656/flashcard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quizlet.com/125224401/flashcards" TargetMode="External"/><Relationship Id="rId31" Type="http://schemas.openxmlformats.org/officeDocument/2006/relationships/hyperlink" Target="http://firstgradedi.weebly.com/mandarin-matrix.html" TargetMode="External"/><Relationship Id="rId32" Type="http://schemas.openxmlformats.org/officeDocument/2006/relationships/hyperlink" Target="https://quizlet.com/97609461/highfrequency-vocabulary-1st-grade-chinese-flash-cards/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firstgradedi.weebly.com/chinese-baggy-book.html" TargetMode="External"/><Relationship Id="rId34" Type="http://schemas.openxmlformats.org/officeDocument/2006/relationships/hyperlink" Target="https://quizlet.com/125224401/flashcards" TargetMode="External"/><Relationship Id="rId35" Type="http://schemas.openxmlformats.org/officeDocument/2006/relationships/hyperlink" Target="http://firstgradedi.weebly.com/mandarin-matrix.html" TargetMode="External"/><Relationship Id="rId36" Type="http://schemas.openxmlformats.org/officeDocument/2006/relationships/hyperlink" Target="https://quizlet.com/97609461/highfrequency-vocabulary-1st-grade-chinese-flash-cards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microsoft.com/office/2007/relationships/hdphoto" Target="media/hdphoto2.wdp"/><Relationship Id="rId37" Type="http://schemas.openxmlformats.org/officeDocument/2006/relationships/hyperlink" Target="http://firstgradedi.weebly.com/chinese-baggy-book.html" TargetMode="External"/><Relationship Id="rId38" Type="http://schemas.openxmlformats.org/officeDocument/2006/relationships/hyperlink" Target="http://firstgradedi.weebly.com/chinese-recording-assignments.html" TargetMode="External"/><Relationship Id="rId39" Type="http://schemas.openxmlformats.org/officeDocument/2006/relationships/hyperlink" Target="http://firstgradedi.weebly.com/chinese-recording-assignments.html" TargetMode="External"/><Relationship Id="rId40" Type="http://schemas.openxmlformats.org/officeDocument/2006/relationships/image" Target="media/image13.png"/><Relationship Id="rId41" Type="http://schemas.openxmlformats.org/officeDocument/2006/relationships/image" Target="media/image120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2EA30-7522-A044-8BEA-C4BA5CA8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572</TotalTime>
  <Pages>2</Pages>
  <Words>143</Words>
  <Characters>820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256</cp:revision>
  <cp:lastPrinted>2015-09-07T20:27:00Z</cp:lastPrinted>
  <dcterms:created xsi:type="dcterms:W3CDTF">2015-10-07T02:43:00Z</dcterms:created>
  <dcterms:modified xsi:type="dcterms:W3CDTF">2016-04-01T22:21:00Z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