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6490DDAE" w14:textId="77777777" w:rsidR="00FD6B42" w:rsidRPr="00FD6B42" w:rsidRDefault="00181996" w:rsidP="00FD6B42">
      <w:pPr>
        <w:jc w:val="center"/>
        <w:rPr>
          <w:rFonts w:ascii="新細明體" w:eastAsia="新細明體" w:hAnsi="新細明體" w:cs="新細明體"/>
          <w:sz w:val="28"/>
          <w:szCs w:val="28"/>
          <w:lang w:eastAsia="zh-CN"/>
        </w:rPr>
      </w:pPr>
      <w:bookmarkStart w:id="0" w:name="_GoBack"/>
      <w:bookmarkEnd w:id="0"/>
      <w:r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>Chinese test 5</w:t>
      </w:r>
      <w:r w:rsidR="00FD6B42" w:rsidRPr="00FD6B42"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 xml:space="preserve"> format and </w:t>
      </w:r>
      <w:r w:rsidR="00FD6B42" w:rsidRPr="00FD6B42">
        <w:rPr>
          <w:rFonts w:ascii="新細明體" w:eastAsia="新細明體" w:hAnsi="新細明體" w:cs="新細明體"/>
          <w:sz w:val="28"/>
          <w:szCs w:val="28"/>
          <w:highlight w:val="yellow"/>
          <w:lang w:eastAsia="zh-CN"/>
        </w:rPr>
        <w:t>instruction</w:t>
      </w:r>
      <w:r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>s.  It will be tested on 11/23 (MONDAY</w:t>
      </w:r>
      <w:r w:rsidR="00FD6B42" w:rsidRPr="00FD6B42">
        <w:rPr>
          <w:rFonts w:ascii="新細明體" w:eastAsia="新細明體" w:hAnsi="新細明體" w:cs="新細明體" w:hint="eastAsia"/>
          <w:sz w:val="28"/>
          <w:szCs w:val="28"/>
          <w:highlight w:val="yellow"/>
          <w:lang w:eastAsia="zh-CN"/>
        </w:rPr>
        <w:t>).</w:t>
      </w:r>
    </w:p>
    <w:p w14:paraId="24953E72" w14:textId="77777777" w:rsidR="00FD6B42" w:rsidRDefault="00FD6B42" w:rsidP="002D6285">
      <w:pPr>
        <w:rPr>
          <w:rFonts w:ascii="新細明體" w:eastAsia="新細明體" w:hAnsi="新細明體" w:cs="新細明體"/>
          <w:lang w:eastAsia="zh-CN"/>
        </w:rPr>
      </w:pPr>
    </w:p>
    <w:p w14:paraId="0C8953EA" w14:textId="77777777" w:rsidR="002D6285" w:rsidRDefault="002D6285" w:rsidP="002D6285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</w:t>
      </w:r>
      <w:r w:rsidR="00960C20">
        <w:rPr>
          <w:rFonts w:ascii="新細明體" w:eastAsia="新細明體" w:hAnsi="新細明體" w:cs="新細明體" w:hint="eastAsia"/>
          <w:lang w:eastAsia="zh-CN"/>
        </w:rPr>
        <w:t>_______________</w:t>
      </w:r>
    </w:p>
    <w:p w14:paraId="0B64E9D7" w14:textId="77777777" w:rsidR="002D6285" w:rsidRDefault="002D6285" w:rsidP="002D6285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396B8891" w14:textId="77777777" w:rsidR="002D6285" w:rsidRDefault="002D6285" w:rsidP="002D6285">
      <w:pPr>
        <w:rPr>
          <w:rFonts w:ascii="新細明體" w:eastAsia="新細明體" w:hAnsi="新細明體" w:cs="新細明體"/>
          <w:lang w:eastAsia="zh-CN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898"/>
        <w:gridCol w:w="653"/>
        <w:gridCol w:w="1057"/>
        <w:gridCol w:w="720"/>
        <w:gridCol w:w="990"/>
        <w:gridCol w:w="3600"/>
      </w:tblGrid>
      <w:tr w:rsidR="002D6285" w14:paraId="61EE6EDE" w14:textId="77777777" w:rsidTr="002D6285">
        <w:trPr>
          <w:trHeight w:val="440"/>
        </w:trPr>
        <w:tc>
          <w:tcPr>
            <w:tcW w:w="2898" w:type="dxa"/>
          </w:tcPr>
          <w:p w14:paraId="6D62E3A3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  </w:t>
            </w:r>
            <w:r>
              <w:rPr>
                <w:rFonts w:ascii="新細明體" w:eastAsia="新細明體" w:hAnsi="新細明體" w:cs="新細明體"/>
                <w:lang w:eastAsia="zh-CN"/>
              </w:rPr>
              <w:t xml:space="preserve">    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听      圈</w:t>
            </w:r>
          </w:p>
          <w:p w14:paraId="05C3D091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/>
                <w:lang w:eastAsia="zh-CN"/>
              </w:rPr>
              <w:t xml:space="preserve"> 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(circle what the teacher said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， for example, if I say 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“</w:t>
            </w:r>
            <w:r w:rsidR="00181996" w:rsidRPr="00181996">
              <w:rPr>
                <w:rFonts w:ascii="新細明體" w:eastAsia="新細明體" w:hAnsi="新細明體" w:cs="新細明體" w:hint="eastAsia"/>
                <w:color w:val="FF0000"/>
                <w:lang w:eastAsia="zh-TW"/>
              </w:rPr>
              <w:t>牛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”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for the first questions, students will circle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“</w:t>
            </w:r>
            <w:r w:rsidRPr="002D6285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 xml:space="preserve">(2) </w:t>
            </w:r>
            <w:r w:rsidR="00181996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牛</w:t>
            </w:r>
            <w:r>
              <w:rPr>
                <w:rFonts w:ascii="新細明體" w:eastAsia="新細明體" w:hAnsi="新細明體" w:cs="新細明體"/>
                <w:lang w:eastAsia="zh-CN"/>
              </w:rPr>
              <w:t>”)</w:t>
            </w:r>
          </w:p>
        </w:tc>
        <w:tc>
          <w:tcPr>
            <w:tcW w:w="3420" w:type="dxa"/>
            <w:gridSpan w:val="4"/>
          </w:tcPr>
          <w:p w14:paraId="4424F0F7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                 写 </w:t>
            </w:r>
            <w:r>
              <w:rPr>
                <w:rFonts w:ascii="新細明體" w:eastAsia="新細明體" w:hAnsi="新細明體" w:cs="新細明體"/>
                <w:lang w:eastAsia="zh-CN"/>
              </w:rPr>
              <w:t xml:space="preserve">  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号</w:t>
            </w:r>
            <w:r>
              <w:rPr>
                <w:rFonts w:ascii="新細明體" w:eastAsia="新細明體" w:hAnsi="新細明體" w:cs="新細明體"/>
                <w:lang w:eastAsia="zh-CN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码</w:t>
            </w:r>
          </w:p>
          <w:p w14:paraId="583D069A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(write the number for character, for example, if I say “number 1”is “</w:t>
            </w:r>
            <w:r w:rsidR="00181996" w:rsidRPr="00181996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小牛</w:t>
            </w:r>
            <w:r w:rsidR="005F25A6">
              <w:rPr>
                <w:rFonts w:ascii="新細明體" w:eastAsia="新細明體" w:hAnsi="新細明體" w:cs="新細明體"/>
                <w:color w:val="0000FF"/>
                <w:lang w:eastAsia="zh-CN"/>
              </w:rPr>
              <w:t>”</w:t>
            </w:r>
            <w:r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 xml:space="preserve">, 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students will write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  <w:r>
              <w:rPr>
                <w:rFonts w:ascii="新細明體" w:eastAsia="新細明體" w:hAnsi="新細明體" w:cs="新細明體"/>
                <w:lang w:eastAsia="zh-CN"/>
              </w:rPr>
              <w:t>“</w:t>
            </w:r>
            <w:r w:rsidRPr="00AE1EAA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1</w:t>
            </w:r>
            <w:r>
              <w:rPr>
                <w:rFonts w:ascii="新細明體" w:eastAsia="新細明體" w:hAnsi="新細明體" w:cs="新細明體"/>
                <w:lang w:eastAsia="zh-CN"/>
              </w:rPr>
              <w:t>”</w:t>
            </w: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on the left side box of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  <w:r>
              <w:rPr>
                <w:rFonts w:ascii="新細明體" w:eastAsia="新細明體" w:hAnsi="新細明體" w:cs="新細明體"/>
                <w:lang w:eastAsia="zh-CN"/>
              </w:rPr>
              <w:t>“</w:t>
            </w:r>
            <w:r w:rsidR="00181996">
              <w:rPr>
                <w:rFonts w:ascii="新細明體" w:eastAsia="新細明體" w:hAnsi="新細明體" w:cs="新細明體" w:hint="eastAsia"/>
                <w:color w:val="FF0000"/>
                <w:lang w:eastAsia="zh-CN"/>
              </w:rPr>
              <w:t>小马</w:t>
            </w:r>
            <w:r>
              <w:rPr>
                <w:rFonts w:ascii="新細明體" w:eastAsia="新細明體" w:hAnsi="新細明體" w:cs="新細明體"/>
                <w:lang w:eastAsia="zh-CN"/>
              </w:rPr>
              <w:t>”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>。</w:t>
            </w:r>
            <w:r>
              <w:rPr>
                <w:rFonts w:ascii="新細明體" w:eastAsia="新細明體" w:hAnsi="新細明體" w:cs="新細明體"/>
                <w:lang w:eastAsia="zh-CN"/>
              </w:rPr>
              <w:t>)</w:t>
            </w:r>
          </w:p>
        </w:tc>
        <w:tc>
          <w:tcPr>
            <w:tcW w:w="3600" w:type="dxa"/>
          </w:tcPr>
          <w:p w14:paraId="383317BD" w14:textId="77777777" w:rsidR="00AE1EAA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        填     空</w:t>
            </w:r>
            <w:r w:rsidR="00AE1EAA"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</w:p>
          <w:p w14:paraId="1B2286AD" w14:textId="77777777" w:rsidR="002D6285" w:rsidRPr="00FD6B42" w:rsidRDefault="00AE1EAA" w:rsidP="002D6285">
            <w:pPr>
              <w:rPr>
                <w:rFonts w:ascii="新細明體" w:eastAsia="新細明體" w:hAnsi="新細明體" w:cs="新細明體"/>
                <w:color w:val="0000FF"/>
                <w:lang w:eastAsia="zh-CN"/>
              </w:rPr>
            </w:pP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(</w:t>
            </w:r>
            <w:proofErr w:type="gramStart"/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fill</w:t>
            </w:r>
            <w:proofErr w:type="gramEnd"/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character in the blank)</w:t>
            </w:r>
          </w:p>
          <w:p w14:paraId="16956C99" w14:textId="77777777" w:rsidR="00AE1EAA" w:rsidRPr="00FD6B42" w:rsidRDefault="002D6285" w:rsidP="002D6285">
            <w:pPr>
              <w:rPr>
                <w:rFonts w:ascii="新細明體" w:eastAsia="新細明體" w:hAnsi="新細明體" w:cs="新細明體"/>
                <w:color w:val="0000FF"/>
                <w:lang w:eastAsia="zh-CN"/>
              </w:rPr>
            </w:pPr>
            <w:r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  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word bank will be provided like this:   </w:t>
            </w:r>
            <w:r w:rsidR="00FF112E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在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， </w:t>
            </w:r>
            <w:r w:rsidR="00FF112E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里，人</w:t>
            </w:r>
            <w:r w:rsidR="005525EA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，</w:t>
            </w:r>
            <w:r w:rsidR="00FF112E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马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，students will choose one correct </w:t>
            </w:r>
            <w:r w:rsidR="00AE1EAA"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character</w:t>
            </w:r>
            <w:r w:rsidR="00AE1EAA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 xml:space="preserve"> to each </w:t>
            </w:r>
            <w:r w:rsidR="00AE1EAA" w:rsidRPr="00FD6B42">
              <w:rPr>
                <w:rFonts w:ascii="新細明體" w:eastAsia="新細明體" w:hAnsi="新細明體" w:cs="新細明體"/>
                <w:color w:val="0000FF"/>
                <w:lang w:eastAsia="zh-CN"/>
              </w:rPr>
              <w:t>question</w:t>
            </w:r>
            <w:r w:rsidR="006E7BCE" w:rsidRPr="00FD6B42">
              <w:rPr>
                <w:rFonts w:ascii="新細明體" w:eastAsia="新細明體" w:hAnsi="新細明體" w:cs="新細明體" w:hint="eastAsia"/>
                <w:color w:val="0000FF"/>
                <w:lang w:eastAsia="zh-CN"/>
              </w:rPr>
              <w:t>)</w:t>
            </w:r>
          </w:p>
          <w:p w14:paraId="7D73E393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</w:t>
            </w:r>
            <w:r w:rsidR="00AE1EAA">
              <w:rPr>
                <w:rFonts w:ascii="新細明體" w:eastAsia="新細明體" w:hAnsi="新細明體" w:cs="新細明體" w:hint="eastAsia"/>
                <w:lang w:eastAsia="zh-CN"/>
              </w:rPr>
              <w:t xml:space="preserve"> </w:t>
            </w:r>
          </w:p>
        </w:tc>
      </w:tr>
      <w:tr w:rsidR="002D6285" w:rsidRPr="00D8393C" w14:paraId="38F56C99" w14:textId="77777777" w:rsidTr="002D6285">
        <w:trPr>
          <w:trHeight w:val="720"/>
        </w:trPr>
        <w:tc>
          <w:tcPr>
            <w:tcW w:w="2898" w:type="dxa"/>
            <w:vMerge w:val="restart"/>
          </w:tcPr>
          <w:p w14:paraId="13202D38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1.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 xml:space="preserve">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FF112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马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(2) </w:t>
            </w:r>
            <w:r w:rsidR="00181996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牛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 (3)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你</w:t>
            </w:r>
          </w:p>
          <w:p w14:paraId="54736667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  <w:p w14:paraId="6A2C6BEF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2. 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CC722C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妈妈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(2) </w:t>
            </w:r>
            <w:proofErr w:type="gramStart"/>
            <w:r w:rsidR="00FF112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水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proofErr w:type="gramEnd"/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3) </w:t>
            </w:r>
            <w:r w:rsidR="00FF112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个</w:t>
            </w:r>
          </w:p>
          <w:p w14:paraId="4535ACF4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  <w:p w14:paraId="3738F385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3.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CC722C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人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(2) </w:t>
            </w:r>
            <w:r w:rsidR="00222EC5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哥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 (3) </w:t>
            </w:r>
            <w:r w:rsidR="00FF112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虫</w:t>
            </w:r>
          </w:p>
          <w:p w14:paraId="1EE2F7DB" w14:textId="77777777" w:rsidR="002D6285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  <w:p w14:paraId="044B4B6D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4. 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(</w:t>
            </w:r>
            <w:r w:rsidRPr="00B02803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>1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弟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(2) 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爸</w:t>
            </w:r>
            <w:r w:rsidRPr="00B0280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 xml:space="preserve">   (3) </w:t>
            </w:r>
            <w:proofErr w:type="gramStart"/>
            <w:r w:rsidR="009D36BE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火</w:t>
            </w:r>
            <w:r>
              <w:rPr>
                <w:rFonts w:ascii="新細明體" w:eastAsia="新細明體" w:hAnsi="新細明體" w:cs="新細明體" w:hint="eastAsia"/>
                <w:lang w:eastAsia="zh-CN"/>
              </w:rPr>
              <w:t xml:space="preserve">   </w:t>
            </w:r>
            <w:proofErr w:type="gramEnd"/>
          </w:p>
        </w:tc>
        <w:tc>
          <w:tcPr>
            <w:tcW w:w="653" w:type="dxa"/>
          </w:tcPr>
          <w:p w14:paraId="57995748" w14:textId="77777777" w:rsidR="002D6285" w:rsidRPr="002D6285" w:rsidRDefault="002D6285" w:rsidP="002D6285">
            <w:pPr>
              <w:rPr>
                <w:rFonts w:ascii="新細明體" w:eastAsia="新細明體" w:hAnsi="新細明體" w:cs="新細明體"/>
                <w:color w:val="FF0000"/>
                <w:sz w:val="30"/>
                <w:szCs w:val="30"/>
                <w:lang w:eastAsia="zh-CN"/>
              </w:rPr>
            </w:pPr>
            <w:r w:rsidRPr="002D6285">
              <w:rPr>
                <w:rFonts w:ascii="新細明體" w:eastAsia="新細明體" w:hAnsi="新細明體" w:cs="新細明體" w:hint="eastAsia"/>
                <w:color w:val="FF0000"/>
                <w:sz w:val="30"/>
                <w:szCs w:val="30"/>
                <w:lang w:eastAsia="zh-CN"/>
              </w:rPr>
              <w:t>1</w:t>
            </w:r>
          </w:p>
        </w:tc>
        <w:tc>
          <w:tcPr>
            <w:tcW w:w="1057" w:type="dxa"/>
          </w:tcPr>
          <w:p w14:paraId="30B65853" w14:textId="77777777" w:rsidR="002D6285" w:rsidRPr="00B02803" w:rsidRDefault="00181996" w:rsidP="002D6285">
            <w:pPr>
              <w:jc w:val="center"/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小马</w:t>
            </w:r>
          </w:p>
        </w:tc>
        <w:tc>
          <w:tcPr>
            <w:tcW w:w="720" w:type="dxa"/>
          </w:tcPr>
          <w:p w14:paraId="5E672298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35A71522" w14:textId="77777777" w:rsidR="002D6285" w:rsidRPr="00B02803" w:rsidRDefault="009D36BE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山</w:t>
            </w:r>
          </w:p>
        </w:tc>
        <w:tc>
          <w:tcPr>
            <w:tcW w:w="3600" w:type="dxa"/>
            <w:vMerge w:val="restart"/>
          </w:tcPr>
          <w:p w14:paraId="65E2931D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  <w:p w14:paraId="4032B09A" w14:textId="77777777" w:rsidR="00290A73" w:rsidRDefault="00181996" w:rsidP="00290A73">
            <w:pPr>
              <w:pStyle w:val="ListParagraph"/>
              <w:numPr>
                <w:ilvl w:val="0"/>
                <w:numId w:val="22"/>
              </w:num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小虫______哪____？</w:t>
            </w:r>
          </w:p>
          <w:p w14:paraId="73ADE174" w14:textId="77777777" w:rsidR="00290A73" w:rsidRPr="00222EC5" w:rsidRDefault="00290A73" w:rsidP="00290A73">
            <w:pPr>
              <w:pStyle w:val="ListParagraph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  <w:p w14:paraId="70AF135A" w14:textId="77777777" w:rsidR="002D6285" w:rsidRPr="00290A73" w:rsidRDefault="00181996" w:rsidP="002D6285">
            <w:pPr>
              <w:pStyle w:val="ListParagraph"/>
              <w:numPr>
                <w:ilvl w:val="0"/>
                <w:numId w:val="22"/>
              </w:num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它是不是小_______?</w:t>
            </w:r>
          </w:p>
          <w:p w14:paraId="07865969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  <w:p w14:paraId="4820D268" w14:textId="77777777" w:rsidR="002D6285" w:rsidRPr="00222EC5" w:rsidRDefault="00CC722C" w:rsidP="002D6285">
            <w:pPr>
              <w:pStyle w:val="ListParagraph"/>
              <w:numPr>
                <w:ilvl w:val="0"/>
                <w:numId w:val="22"/>
              </w:num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我是美国________</w:t>
            </w:r>
            <w:r w:rsidR="00222EC5" w:rsidRPr="00222EC5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。</w:t>
            </w:r>
          </w:p>
          <w:p w14:paraId="2E34C1A4" w14:textId="77777777" w:rsidR="00AE1EAA" w:rsidRPr="00181996" w:rsidRDefault="00181996" w:rsidP="00181996">
            <w:pPr>
              <w:ind w:left="720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 w:rsidRPr="00181996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  <w:lang w:eastAsia="zh-CN"/>
              </w:rPr>
              <w:t>在</w:t>
            </w:r>
            <w:r w:rsidR="00222EC5" w:rsidRPr="00181996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  <w:lang w:eastAsia="zh-CN"/>
              </w:rPr>
              <w:t xml:space="preserve">， </w:t>
            </w:r>
            <w:r w:rsidRPr="00181996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  <w:lang w:eastAsia="zh-CN"/>
              </w:rPr>
              <w:t>里，人</w:t>
            </w:r>
            <w:r w:rsidR="00CC722C" w:rsidRPr="00181996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  <w:lang w:eastAsia="zh-CN"/>
              </w:rPr>
              <w:t>，</w:t>
            </w:r>
            <w:r w:rsidRPr="00181996">
              <w:rPr>
                <w:rFonts w:ascii="新細明體" w:eastAsia="新細明體" w:hAnsi="新細明體" w:cs="新細明體" w:hint="eastAsia"/>
                <w:color w:val="0000FF"/>
                <w:sz w:val="28"/>
                <w:szCs w:val="28"/>
                <w:lang w:eastAsia="zh-CN"/>
              </w:rPr>
              <w:t>马</w:t>
            </w:r>
          </w:p>
        </w:tc>
      </w:tr>
      <w:tr w:rsidR="002D6285" w:rsidRPr="00D8393C" w14:paraId="71ECB5C9" w14:textId="77777777" w:rsidTr="002D6285">
        <w:trPr>
          <w:trHeight w:val="707"/>
        </w:trPr>
        <w:tc>
          <w:tcPr>
            <w:tcW w:w="2898" w:type="dxa"/>
            <w:vMerge/>
          </w:tcPr>
          <w:p w14:paraId="3A53F004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</w:tc>
        <w:tc>
          <w:tcPr>
            <w:tcW w:w="653" w:type="dxa"/>
          </w:tcPr>
          <w:p w14:paraId="412B9967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1057" w:type="dxa"/>
          </w:tcPr>
          <w:p w14:paraId="40A8D6FD" w14:textId="77777777" w:rsidR="002D6285" w:rsidRPr="00B02803" w:rsidRDefault="00222EC5" w:rsidP="002D6285">
            <w:pPr>
              <w:jc w:val="center"/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30"/>
                <w:szCs w:val="30"/>
                <w:lang w:eastAsia="zh-CN"/>
              </w:rPr>
              <w:t>姐姐</w:t>
            </w:r>
          </w:p>
        </w:tc>
        <w:tc>
          <w:tcPr>
            <w:tcW w:w="720" w:type="dxa"/>
          </w:tcPr>
          <w:p w14:paraId="284C8832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1B11A94D" w14:textId="77777777" w:rsidR="002D6285" w:rsidRPr="00B02803" w:rsidRDefault="00181996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 xml:space="preserve"> </w:t>
            </w:r>
            <w:r w:rsidR="002D6285"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小牛</w:t>
            </w:r>
          </w:p>
        </w:tc>
        <w:tc>
          <w:tcPr>
            <w:tcW w:w="3600" w:type="dxa"/>
            <w:vMerge/>
          </w:tcPr>
          <w:p w14:paraId="0F98BF39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</w:tc>
      </w:tr>
      <w:tr w:rsidR="002D6285" w:rsidRPr="00D8393C" w14:paraId="40D3EC05" w14:textId="77777777" w:rsidTr="002D6285">
        <w:trPr>
          <w:trHeight w:val="720"/>
        </w:trPr>
        <w:tc>
          <w:tcPr>
            <w:tcW w:w="2898" w:type="dxa"/>
            <w:vMerge/>
          </w:tcPr>
          <w:p w14:paraId="2106D62F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</w:tc>
        <w:tc>
          <w:tcPr>
            <w:tcW w:w="653" w:type="dxa"/>
          </w:tcPr>
          <w:p w14:paraId="1E538DC9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1057" w:type="dxa"/>
          </w:tcPr>
          <w:p w14:paraId="06732127" w14:textId="77777777" w:rsidR="002D6285" w:rsidRPr="00B02803" w:rsidRDefault="00181996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哥哥</w:t>
            </w:r>
          </w:p>
        </w:tc>
        <w:tc>
          <w:tcPr>
            <w:tcW w:w="720" w:type="dxa"/>
          </w:tcPr>
          <w:p w14:paraId="09CB9370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61E3E0FD" w14:textId="77777777" w:rsidR="002D6285" w:rsidRPr="00B02803" w:rsidRDefault="00290A73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火</w:t>
            </w:r>
          </w:p>
        </w:tc>
        <w:tc>
          <w:tcPr>
            <w:tcW w:w="3600" w:type="dxa"/>
            <w:vMerge/>
          </w:tcPr>
          <w:p w14:paraId="7E3B37AD" w14:textId="77777777" w:rsidR="002D6285" w:rsidRPr="00D8393C" w:rsidRDefault="002D6285" w:rsidP="002D6285">
            <w:pPr>
              <w:rPr>
                <w:rFonts w:ascii="新細明體" w:eastAsia="新細明體" w:hAnsi="新細明體" w:cs="新細明體"/>
                <w:sz w:val="30"/>
                <w:szCs w:val="30"/>
                <w:lang w:eastAsia="zh-CN"/>
              </w:rPr>
            </w:pPr>
          </w:p>
        </w:tc>
      </w:tr>
      <w:tr w:rsidR="002D6285" w14:paraId="35AFE645" w14:textId="77777777" w:rsidTr="002D6285">
        <w:trPr>
          <w:trHeight w:val="760"/>
        </w:trPr>
        <w:tc>
          <w:tcPr>
            <w:tcW w:w="2898" w:type="dxa"/>
            <w:vMerge/>
          </w:tcPr>
          <w:p w14:paraId="1D12658B" w14:textId="77777777" w:rsidR="002D6285" w:rsidRPr="00B02803" w:rsidRDefault="002D6285" w:rsidP="002D6285">
            <w:pPr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</w:p>
        </w:tc>
        <w:tc>
          <w:tcPr>
            <w:tcW w:w="653" w:type="dxa"/>
          </w:tcPr>
          <w:p w14:paraId="65CE4449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1057" w:type="dxa"/>
          </w:tcPr>
          <w:p w14:paraId="351E869A" w14:textId="77777777" w:rsidR="002D6285" w:rsidRPr="00B02803" w:rsidRDefault="00FF112E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喝</w:t>
            </w:r>
            <w:r w:rsidR="00290A73"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水</w:t>
            </w:r>
          </w:p>
        </w:tc>
        <w:tc>
          <w:tcPr>
            <w:tcW w:w="720" w:type="dxa"/>
          </w:tcPr>
          <w:p w14:paraId="6F1E92DE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  <w:tc>
          <w:tcPr>
            <w:tcW w:w="990" w:type="dxa"/>
          </w:tcPr>
          <w:p w14:paraId="02F52F16" w14:textId="77777777" w:rsidR="002D6285" w:rsidRPr="00B02803" w:rsidRDefault="00181996" w:rsidP="002D6285">
            <w:pPr>
              <w:jc w:val="center"/>
              <w:rPr>
                <w:rFonts w:ascii="新細明體" w:eastAsia="新細明體" w:hAnsi="新細明體" w:cs="新細明體"/>
                <w:sz w:val="28"/>
                <w:szCs w:val="28"/>
                <w:lang w:eastAsia="zh-CN"/>
              </w:rPr>
            </w:pPr>
            <w:r>
              <w:rPr>
                <w:rFonts w:ascii="新細明體" w:eastAsia="新細明體" w:hAnsi="新細明體" w:cs="新細明體" w:hint="eastAsia"/>
                <w:sz w:val="28"/>
                <w:szCs w:val="28"/>
                <w:lang w:eastAsia="zh-CN"/>
              </w:rPr>
              <w:t>小虫</w:t>
            </w:r>
          </w:p>
        </w:tc>
        <w:tc>
          <w:tcPr>
            <w:tcW w:w="3600" w:type="dxa"/>
            <w:vMerge/>
          </w:tcPr>
          <w:p w14:paraId="131C09C8" w14:textId="77777777" w:rsidR="002D6285" w:rsidRDefault="002D6285" w:rsidP="002D6285">
            <w:pPr>
              <w:rPr>
                <w:rFonts w:ascii="新細明體" w:eastAsia="新細明體" w:hAnsi="新細明體" w:cs="新細明體"/>
                <w:lang w:eastAsia="zh-CN"/>
              </w:rPr>
            </w:pPr>
          </w:p>
        </w:tc>
      </w:tr>
    </w:tbl>
    <w:p w14:paraId="3821C0C8" w14:textId="77777777" w:rsidR="002D6285" w:rsidRDefault="002D6285" w:rsidP="005D12CC">
      <w:pPr>
        <w:pStyle w:val="Heading1"/>
        <w:rPr>
          <w:rStyle w:val="IntenseReference"/>
          <w:rFonts w:eastAsiaTheme="minorEastAsia"/>
          <w:lang w:eastAsia="zh-CN"/>
        </w:rPr>
      </w:pPr>
    </w:p>
    <w:p w14:paraId="01ED78B9" w14:textId="77777777" w:rsidR="000F2857" w:rsidRPr="00561194" w:rsidRDefault="000F2857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For the answers </w:t>
      </w:r>
      <w:r w:rsidR="00E221E5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about the test, you can review </w:t>
      </w: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on quizlet</w:t>
      </w:r>
      <w:r w:rsid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561194" w:rsidRPr="00561194">
        <w:rPr>
          <w:rStyle w:val="IntenseReference"/>
          <w:rFonts w:eastAsiaTheme="minorEastAsia" w:hint="eastAsia"/>
          <w:sz w:val="28"/>
          <w:szCs w:val="28"/>
          <w:highlight w:val="yellow"/>
          <w:lang w:eastAsia="zh-CN"/>
        </w:rPr>
        <w:t>（</w:t>
      </w:r>
      <w:r w:rsidR="00222EC5">
        <w:rPr>
          <w:rStyle w:val="IntenseReference"/>
          <w:rFonts w:eastAsiaTheme="minorEastAsia" w:hint="eastAsia"/>
          <w:sz w:val="28"/>
          <w:szCs w:val="28"/>
          <w:highlight w:val="yellow"/>
          <w:lang w:eastAsia="zh-CN"/>
        </w:rPr>
        <w:t xml:space="preserve">named as Chinese </w:t>
      </w:r>
      <w:r w:rsidR="00FF112E">
        <w:rPr>
          <w:rStyle w:val="IntenseReference"/>
          <w:rFonts w:eastAsiaTheme="minorEastAsia" w:hint="eastAsia"/>
          <w:sz w:val="28"/>
          <w:szCs w:val="28"/>
          <w:highlight w:val="yellow"/>
          <w:lang w:eastAsia="zh-CN"/>
        </w:rPr>
        <w:t>test 5</w:t>
      </w:r>
      <w:r w:rsidR="00561194">
        <w:rPr>
          <w:rStyle w:val="IntenseReference"/>
          <w:rFonts w:eastAsiaTheme="minorEastAsia" w:hint="eastAsia"/>
          <w:sz w:val="28"/>
          <w:szCs w:val="28"/>
          <w:lang w:eastAsia="zh-CN"/>
        </w:rPr>
        <w:t>）</w:t>
      </w: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, </w:t>
      </w:r>
    </w:p>
    <w:p w14:paraId="0E3D104D" w14:textId="77777777" w:rsidR="00222EC5" w:rsidRDefault="0056119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review words </w:t>
      </w:r>
      <w:proofErr w:type="gramStart"/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list :</w:t>
      </w:r>
      <w:proofErr w:type="gramEnd"/>
      <w:r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</w:p>
    <w:p w14:paraId="57A70B34" w14:textId="77777777" w:rsidR="002D6285" w:rsidRDefault="005525EA">
      <w:pPr>
        <w:rPr>
          <w:rStyle w:val="IntenseReference"/>
          <w:rFonts w:ascii="Comic Sans MS" w:eastAsiaTheme="minorEastAsia" w:hAnsi="Comic Sans MS" w:cs="Arial"/>
          <w:b w:val="0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28"/>
          <w:szCs w:val="28"/>
          <w:lang w:eastAsia="zh-CN"/>
        </w:rPr>
        <w:t>爸爸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(dada)</w:t>
      </w:r>
      <w:r w:rsidR="000F2857"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，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弟弟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(younger brother)</w:t>
      </w:r>
      <w:r w:rsidR="00561194" w:rsidRPr="00561194">
        <w:rPr>
          <w:rStyle w:val="IntenseReference"/>
          <w:rFonts w:eastAsiaTheme="minorEastAsia" w:hint="eastAsia"/>
          <w:sz w:val="28"/>
          <w:szCs w:val="28"/>
          <w:lang w:eastAsia="zh-CN"/>
        </w:rPr>
        <w:t>，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哥哥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(older brother)</w:t>
      </w:r>
      <w:r>
        <w:rPr>
          <w:rStyle w:val="IntenseReference"/>
          <w:rFonts w:eastAsiaTheme="minorEastAsia" w:hint="eastAsia"/>
          <w:sz w:val="28"/>
          <w:szCs w:val="28"/>
          <w:lang w:eastAsia="zh-CN"/>
        </w:rPr>
        <w:t>，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妈妈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(mom)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，姐姐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(older sister)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，国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(country, nation)</w:t>
      </w:r>
      <w:r>
        <w:rPr>
          <w:rStyle w:val="IntenseReference"/>
          <w:rFonts w:eastAsiaTheme="minorEastAsia" w:hint="eastAsia"/>
          <w:sz w:val="28"/>
          <w:szCs w:val="28"/>
          <w:lang w:eastAsia="zh-CN"/>
        </w:rPr>
        <w:t>，山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(mountain)</w:t>
      </w:r>
      <w:r>
        <w:rPr>
          <w:rStyle w:val="IntenseReference"/>
          <w:rFonts w:eastAsiaTheme="minorEastAsia" w:hint="eastAsia"/>
          <w:sz w:val="28"/>
          <w:szCs w:val="28"/>
          <w:lang w:eastAsia="zh-CN"/>
        </w:rPr>
        <w:t>，火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(fire)</w:t>
      </w:r>
      <w:r w:rsidR="00FF112E">
        <w:rPr>
          <w:rStyle w:val="IntenseReference"/>
          <w:rFonts w:eastAsiaTheme="minorEastAsia" w:hint="eastAsia"/>
          <w:sz w:val="28"/>
          <w:szCs w:val="28"/>
          <w:lang w:eastAsia="zh-CN"/>
        </w:rPr>
        <w:t>，人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(people)</w:t>
      </w:r>
      <w:r w:rsidR="00FF112E">
        <w:rPr>
          <w:rStyle w:val="IntenseReference"/>
          <w:rFonts w:eastAsiaTheme="minorEastAsia" w:hint="eastAsia"/>
          <w:sz w:val="28"/>
          <w:szCs w:val="28"/>
          <w:lang w:eastAsia="zh-CN"/>
        </w:rPr>
        <w:t>，水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(water)</w:t>
      </w:r>
      <w:r w:rsidR="00FF112E">
        <w:rPr>
          <w:rStyle w:val="IntenseReference"/>
          <w:rFonts w:eastAsiaTheme="minorEastAsia" w:hint="eastAsia"/>
          <w:sz w:val="28"/>
          <w:szCs w:val="28"/>
          <w:lang w:eastAsia="zh-CN"/>
        </w:rPr>
        <w:t>，牛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(cow)</w:t>
      </w:r>
      <w:r w:rsidR="006E1CA0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, </w:t>
      </w:r>
      <w:r w:rsidR="006E1CA0">
        <w:rPr>
          <w:rStyle w:val="IntenseReference"/>
          <w:rFonts w:eastAsiaTheme="minorEastAsia" w:hint="eastAsia"/>
          <w:sz w:val="28"/>
          <w:szCs w:val="28"/>
          <w:lang w:eastAsia="zh-CN"/>
        </w:rPr>
        <w:t>我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spellStart"/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I,me</w:t>
      </w:r>
      <w:proofErr w:type="spellEnd"/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FF112E">
        <w:rPr>
          <w:rStyle w:val="IntenseReference"/>
          <w:rFonts w:eastAsiaTheme="minorEastAsia" w:hint="eastAsia"/>
          <w:sz w:val="28"/>
          <w:szCs w:val="28"/>
          <w:lang w:eastAsia="zh-CN"/>
        </w:rPr>
        <w:t>，马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(horse)</w:t>
      </w:r>
      <w:r w:rsidR="00FF112E">
        <w:rPr>
          <w:rStyle w:val="IntenseReference"/>
          <w:rFonts w:eastAsiaTheme="minorEastAsia" w:hint="eastAsia"/>
          <w:sz w:val="28"/>
          <w:szCs w:val="28"/>
          <w:lang w:eastAsia="zh-CN"/>
        </w:rPr>
        <w:t>，虫</w:t>
      </w:r>
      <w:r w:rsidR="00827CD4">
        <w:rPr>
          <w:rStyle w:val="IntenseReference"/>
          <w:rFonts w:eastAsiaTheme="minorEastAsia" w:hint="eastAsia"/>
          <w:sz w:val="28"/>
          <w:szCs w:val="28"/>
          <w:lang w:eastAsia="zh-CN"/>
        </w:rPr>
        <w:t>(worm)</w:t>
      </w:r>
      <w:r w:rsidR="00222EC5">
        <w:rPr>
          <w:rStyle w:val="IntenseReference"/>
          <w:rFonts w:eastAsiaTheme="minorEastAsia" w:hint="eastAsia"/>
          <w:sz w:val="28"/>
          <w:szCs w:val="28"/>
          <w:lang w:eastAsia="zh-CN"/>
        </w:rPr>
        <w:t>。</w:t>
      </w:r>
      <w:r w:rsidR="002D6285">
        <w:rPr>
          <w:rStyle w:val="IntenseReference"/>
          <w:rFonts w:eastAsiaTheme="minorEastAsia"/>
          <w:lang w:eastAsia="zh-CN"/>
        </w:rPr>
        <w:br w:type="page"/>
      </w:r>
    </w:p>
    <w:p w14:paraId="3E65A155" w14:textId="77777777" w:rsidR="007F5257" w:rsidRPr="005731C3" w:rsidRDefault="00435C35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EB12BE" wp14:editId="643AED32">
                <wp:simplePos x="0" y="0"/>
                <wp:positionH relativeFrom="page">
                  <wp:posOffset>3874135</wp:posOffset>
                </wp:positionH>
                <wp:positionV relativeFrom="page">
                  <wp:posOffset>2466975</wp:posOffset>
                </wp:positionV>
                <wp:extent cx="3202305" cy="4512310"/>
                <wp:effectExtent l="0" t="0" r="23495" b="889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451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70AB9" w14:textId="77777777" w:rsidR="00221A7A" w:rsidRDefault="00221A7A" w:rsidP="006A5B32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Topic 5- Finding ten to add, adding three </w:t>
                            </w:r>
                          </w:p>
                          <w:p w14:paraId="3A734289" w14:textId="77777777" w:rsidR="00221A7A" w:rsidRPr="00630F69" w:rsidRDefault="00221A7A" w:rsidP="006A5B32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>numbers</w:t>
                            </w:r>
                            <w:proofErr w:type="gramEnd"/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2CC47C0" w14:textId="77777777" w:rsidR="00221A7A" w:rsidRDefault="00221A7A" w:rsidP="005525EA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5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doubles and </w:t>
                            </w:r>
                          </w:p>
                          <w:p w14:paraId="21E9839E" w14:textId="77777777" w:rsidR="00221A7A" w:rsidRPr="005525EA" w:rsidRDefault="00221A7A" w:rsidP="005525EA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             Addition/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Subtractio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n within 20</w:t>
                            </w:r>
                          </w:p>
                          <w:p w14:paraId="166B0969" w14:textId="77777777" w:rsidR="00221A7A" w:rsidRPr="00D733DB" w:rsidRDefault="00221A7A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equal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等于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in all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一共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</w:t>
                            </w:r>
                          </w:p>
                          <w:p w14:paraId="2354BFC9" w14:textId="77777777" w:rsidR="00221A7A" w:rsidRDefault="00221A7A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more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多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ab/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minus/subtract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减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54E562B" w14:textId="77777777" w:rsidR="00221A7A" w:rsidRPr="00D733DB" w:rsidRDefault="00221A7A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left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94C626D" w14:textId="77777777" w:rsidR="00221A7A" w:rsidRDefault="00221A7A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less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少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double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倍数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268A8EA" w14:textId="77777777" w:rsidR="00221A7A" w:rsidRDefault="00221A7A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same meaning as adding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和</w:t>
                            </w:r>
                          </w:p>
                          <w:p w14:paraId="3425177D" w14:textId="77777777" w:rsidR="00221A7A" w:rsidRPr="00221A7A" w:rsidRDefault="00221A7A" w:rsidP="00221A7A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gramStart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Cs w:val="24"/>
                                <w:lang w:eastAsia="zh-CN"/>
                              </w:rPr>
                              <w:t>blog</w:t>
                            </w:r>
                            <w:hyperlink r:id="rId9" w:history="1">
                              <w:r w:rsidRPr="00221A7A">
                                <w:rPr>
                                  <w:rStyle w:val="Hyperlink"/>
                                  <w:rFonts w:asciiTheme="minorHAnsi" w:eastAsiaTheme="minorEastAsia" w:hAnsiTheme="minorHAnsi" w:cstheme="minorBidi"/>
                                  <w:color w:val="auto"/>
                                  <w:szCs w:val="24"/>
                                  <w:lang w:eastAsia="zh-CN"/>
                                </w:rPr>
                                <w:t>https://quizlet.com/98183656/flashcards</w:t>
                              </w:r>
                            </w:hyperlink>
                          </w:p>
                          <w:p w14:paraId="0E02E144" w14:textId="77777777" w:rsidR="00221A7A" w:rsidRDefault="00221A7A" w:rsidP="00110A0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proofErr w:type="gramStart"/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Math  Homework</w:t>
                            </w:r>
                            <w:proofErr w:type="gramEnd"/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Pr="00110A0E">
                              <w:rPr>
                                <w:rFonts w:ascii="Microsoft Tai Le" w:hAnsi="Microsoft Tai Le" w:cs="Microsoft Tai Le"/>
                                <w:shd w:val="clear" w:color="auto" w:fill="FFFFFF"/>
                                <w:lang w:eastAsia="zh-CN"/>
                              </w:rPr>
                              <w:t>:</w:t>
                            </w:r>
                            <w:r w:rsidRPr="00110A0E">
                              <w:rPr>
                                <w:rFonts w:ascii="Microsoft Tai Le" w:hAnsi="Microsoft Tai Le" w:cs="Microsoft Tai Le" w:hint="eastAsia"/>
                                <w:shd w:val="clear" w:color="auto" w:fill="FFFFFF"/>
                                <w:lang w:eastAsia="zh-CN"/>
                              </w:rPr>
                              <w:t>5-6, 5-7</w:t>
                            </w:r>
                            <w:r w:rsidRPr="00110A0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 turning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in 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11/17 (Tuesday)</w:t>
                            </w:r>
                          </w:p>
                          <w:p w14:paraId="1F88B2CA" w14:textId="77777777" w:rsidR="00221A7A" w:rsidRDefault="00221A7A" w:rsidP="00110A0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Math Homework</w:t>
                            </w:r>
                            <w:proofErr w:type="gramStart"/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:</w:t>
                            </w:r>
                            <w:r w:rsidRPr="00110A0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,</w:t>
                            </w:r>
                            <w:proofErr w:type="gramEnd"/>
                            <w:r w:rsidRPr="00110A0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 5-7,5-8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Pr="00110A0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turning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in 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11/18 (Wednesday)</w:t>
                            </w:r>
                          </w:p>
                          <w:p w14:paraId="5A3FB4FD" w14:textId="77777777" w:rsidR="00221A7A" w:rsidRDefault="00221A7A" w:rsidP="00110A0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110A0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Math Homework: 5-6,5-7 (Chinese version) Turning in </w:t>
                            </w:r>
                            <w:r w:rsidRPr="00110A0E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11/19 (T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hursday</w:t>
                            </w:r>
                            <w:r w:rsidRPr="00110A0E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)</w:t>
                            </w:r>
                          </w:p>
                          <w:p w14:paraId="590F444C" w14:textId="77777777" w:rsidR="00221A7A" w:rsidRPr="00110A0E" w:rsidRDefault="00221A7A" w:rsidP="00110A0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Math Homework: 5-3, 5-4, </w:t>
                            </w:r>
                            <w:r w:rsidRPr="00110A0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turning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in </w:t>
                            </w:r>
                            <w:r w:rsidRPr="00110A0E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11/20 (Friday)</w:t>
                            </w:r>
                          </w:p>
                          <w:p w14:paraId="39BBF126" w14:textId="77777777" w:rsidR="00221A7A" w:rsidRPr="00EA30F3" w:rsidRDefault="00221A7A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4" o:spid="_x0000_s1026" type="#_x0000_t202" style="position:absolute;margin-left:305.05pt;margin-top:194.25pt;width:252.15pt;height:355.3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" filled="f" stroked="f">
                <v:textbox inset="0,0,0,0">
                  <w:txbxContent>
                    <w:p w14:paraId="388CA6D0" w14:textId="77777777" w:rsidR="00221A7A" w:rsidRDefault="00221A7A" w:rsidP="006A5B32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Topic 5- Finding ten to add, adding three </w:t>
                      </w:r>
                    </w:p>
                    <w:p w14:paraId="18D1A27A" w14:textId="15CC7685" w:rsidR="00221A7A" w:rsidRPr="00630F69" w:rsidRDefault="00221A7A" w:rsidP="006A5B32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              </w:t>
                      </w:r>
                      <w:proofErr w:type="gramStart"/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>numbers</w:t>
                      </w:r>
                      <w:proofErr w:type="gramEnd"/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 </w:t>
                      </w:r>
                    </w:p>
                    <w:p w14:paraId="3671FA2D" w14:textId="77777777" w:rsidR="00221A7A" w:rsidRDefault="00221A7A" w:rsidP="005525EA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5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doubles and </w:t>
                      </w:r>
                    </w:p>
                    <w:p w14:paraId="3D52D01A" w14:textId="45FF5788" w:rsidR="00221A7A" w:rsidRPr="005525EA" w:rsidRDefault="00221A7A" w:rsidP="005525EA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             Addition/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Subtractio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n within 20</w:t>
                      </w:r>
                    </w:p>
                    <w:p w14:paraId="2D064E9D" w14:textId="01C0A3FB" w:rsidR="00221A7A" w:rsidRPr="00D733DB" w:rsidRDefault="00221A7A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equal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等于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ab/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in all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一共</w:t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</w:t>
                      </w:r>
                    </w:p>
                    <w:p w14:paraId="565F76E0" w14:textId="77777777" w:rsidR="00221A7A" w:rsidRDefault="00221A7A" w:rsidP="00435C35">
                      <w:pP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more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多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ab/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minus/subtract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减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6602965A" w14:textId="004C1A22" w:rsidR="00221A7A" w:rsidRPr="00D733DB" w:rsidRDefault="00221A7A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left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剩下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0C4EF92E" w14:textId="0293306B" w:rsidR="00221A7A" w:rsidRDefault="00221A7A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less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少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double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倍数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4CB9FE33" w14:textId="77777777" w:rsidR="00221A7A" w:rsidRDefault="00221A7A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same meaning as adding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和</w:t>
                      </w:r>
                    </w:p>
                    <w:p w14:paraId="0FE8D2F0" w14:textId="01993197" w:rsidR="00221A7A" w:rsidRPr="00221A7A" w:rsidRDefault="00221A7A" w:rsidP="00221A7A">
                      <w:pPr>
                        <w:spacing w:after="200"/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proofErr w:type="gramStart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r w:rsidRPr="00221A7A"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  <w:t>blog</w:t>
                      </w:r>
                      <w:hyperlink r:id="rId10" w:history="1">
                        <w:r w:rsidRPr="00221A7A">
                          <w:rPr>
                            <w:rStyle w:val="Hyperlink"/>
                            <w:rFonts w:asciiTheme="minorHAnsi" w:eastAsiaTheme="minorEastAsia" w:hAnsiTheme="minorHAnsi" w:cstheme="minorBidi"/>
                            <w:color w:val="auto"/>
                            <w:szCs w:val="24"/>
                            <w:lang w:eastAsia="zh-CN"/>
                          </w:rPr>
                          <w:t>https://quizlet.com/98183656/flashcards</w:t>
                        </w:r>
                      </w:hyperlink>
                    </w:p>
                    <w:p w14:paraId="0F729D6F" w14:textId="7419B30B" w:rsidR="00221A7A" w:rsidRDefault="00221A7A" w:rsidP="00110A0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00" w:line="276" w:lineRule="auto"/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proofErr w:type="gramStart"/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Math  Homework</w:t>
                      </w:r>
                      <w:proofErr w:type="gramEnd"/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Pr="00110A0E">
                        <w:rPr>
                          <w:rFonts w:ascii="Microsoft Tai Le" w:hAnsi="Microsoft Tai Le" w:cs="Microsoft Tai Le"/>
                          <w:shd w:val="clear" w:color="auto" w:fill="FFFFFF"/>
                          <w:lang w:eastAsia="zh-CN"/>
                        </w:rPr>
                        <w:t>:</w:t>
                      </w:r>
                      <w:r w:rsidRPr="00110A0E">
                        <w:rPr>
                          <w:rFonts w:ascii="Microsoft Tai Le" w:hAnsi="Microsoft Tai Le" w:cs="Microsoft Tai Le" w:hint="eastAsia"/>
                          <w:shd w:val="clear" w:color="auto" w:fill="FFFFFF"/>
                          <w:lang w:eastAsia="zh-CN"/>
                        </w:rPr>
                        <w:t>5-6, 5-7</w:t>
                      </w:r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 tu</w:t>
                      </w:r>
                      <w:bookmarkStart w:id="1" w:name="_GoBack"/>
                      <w:bookmarkEnd w:id="1"/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rning</w:t>
                      </w:r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in </w:t>
                      </w:r>
                      <w:r w:rsidRPr="00110A0E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11/17 (Tuesday)</w:t>
                      </w:r>
                    </w:p>
                    <w:p w14:paraId="3B0E54FC" w14:textId="64ED2C5A" w:rsidR="00221A7A" w:rsidRDefault="00221A7A" w:rsidP="00110A0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00" w:line="276" w:lineRule="auto"/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Math Homework</w:t>
                      </w:r>
                      <w:proofErr w:type="gramStart"/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:</w:t>
                      </w:r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,</w:t>
                      </w:r>
                      <w:proofErr w:type="gramEnd"/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 5-7,5-8</w:t>
                      </w:r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turning</w:t>
                      </w:r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in </w:t>
                      </w:r>
                      <w:r w:rsidRPr="00110A0E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11/18 (Wednesday)</w:t>
                      </w:r>
                    </w:p>
                    <w:p w14:paraId="2FDF2116" w14:textId="29854552" w:rsidR="00221A7A" w:rsidRDefault="00221A7A" w:rsidP="00110A0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00" w:line="276" w:lineRule="auto"/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Math Homework: 5-6,5-7 (Chinese version) Turning in </w:t>
                      </w:r>
                      <w:r w:rsidRPr="00110A0E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11/19 (T</w:t>
                      </w:r>
                      <w:r w:rsidRPr="00110A0E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hursday</w:t>
                      </w:r>
                      <w:r w:rsidRPr="00110A0E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)</w:t>
                      </w:r>
                    </w:p>
                    <w:p w14:paraId="1808ED53" w14:textId="47246B52" w:rsidR="00221A7A" w:rsidRPr="00110A0E" w:rsidRDefault="00221A7A" w:rsidP="00110A0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200" w:line="276" w:lineRule="auto"/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Math Homework: 5-3, 5-4, </w:t>
                      </w:r>
                      <w:r w:rsidRPr="00110A0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turning</w:t>
                      </w:r>
                      <w:r w:rsidRPr="00110A0E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in </w:t>
                      </w:r>
                      <w:r w:rsidRPr="00110A0E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11/20 (Friday)</w:t>
                      </w:r>
                    </w:p>
                    <w:p w14:paraId="1E052528" w14:textId="77777777" w:rsidR="00221A7A" w:rsidRPr="00EA30F3" w:rsidRDefault="00221A7A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3AA7FC4" wp14:editId="7EF44B8E">
                <wp:simplePos x="0" y="0"/>
                <wp:positionH relativeFrom="page">
                  <wp:posOffset>430530</wp:posOffset>
                </wp:positionH>
                <wp:positionV relativeFrom="page">
                  <wp:posOffset>8641714</wp:posOffset>
                </wp:positionV>
                <wp:extent cx="6686550" cy="1068705"/>
                <wp:effectExtent l="0" t="0" r="19050" b="234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A5F9B" w14:textId="77777777" w:rsidR="00221A7A" w:rsidRDefault="00221A7A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pgNum/>
                            </w: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Notes to Parents:</w:t>
                            </w:r>
                          </w:p>
                          <w:p w14:paraId="24128A1D" w14:textId="77777777" w:rsidR="00221A7A" w:rsidRPr="005525EA" w:rsidRDefault="00221A7A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</w:pP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The first page is the format of Chin</w:t>
                            </w:r>
                            <w:r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ese test 5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and its instructions. The test will be taken</w:t>
                            </w:r>
                            <w:r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on 11/23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, so you have </w:t>
                            </w:r>
                            <w:r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>time</w:t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to study for it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Also, </w:t>
                            </w:r>
                            <w:r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Returning the baggy book on 11/19 Thursday 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  <w:r w:rsidRPr="005525EA"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If you have any questions, please let me know. 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</w:rPr>
                              <w:t>Thank you</w:t>
                            </w:r>
                            <w:r>
                              <w:rPr>
                                <w:rFonts w:hint="eastAsia"/>
                                <w:b/>
                                <w:color w:val="548DD4" w:themeColor="text2" w:themeTint="99"/>
                                <w:szCs w:val="24"/>
                                <w:lang w:eastAsia="zh-CN"/>
                              </w:rPr>
                              <w:t xml:space="preserve"> so much for all your support!</w:t>
                            </w:r>
                            <w:r w:rsidRPr="005525EA">
                              <w:rPr>
                                <w:b/>
                                <w:color w:val="548DD4" w:themeColor="text2" w:themeTint="99"/>
                                <w:szCs w:val="24"/>
                              </w:rPr>
                              <w:t>!</w:t>
                            </w:r>
                          </w:p>
                          <w:p w14:paraId="764934FA" w14:textId="77777777" w:rsidR="00221A7A" w:rsidRDefault="00221A7A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2060"/>
                                <w:szCs w:val="24"/>
                                <w:lang w:eastAsia="zh-CN"/>
                              </w:rPr>
                              <w:t>hsiaomei.tsai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2060"/>
                                <w:szCs w:val="24"/>
                                <w:lang w:eastAsia="zh-CN"/>
                              </w:rPr>
                              <w:t>canyonsdistrict</w:t>
                            </w:r>
                            <w:r w:rsidRPr="0074030C"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Cs w:val="24"/>
                              </w:rPr>
                              <w:t>.org</w:t>
                            </w:r>
                            <w:proofErr w:type="gramEnd"/>
                          </w:p>
                          <w:p w14:paraId="71824EBB" w14:textId="77777777" w:rsidR="00221A7A" w:rsidRDefault="00221A7A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135C23" w14:textId="77777777" w:rsidR="00221A7A" w:rsidRPr="00A83388" w:rsidRDefault="00221A7A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14C27C77" w14:textId="77777777" w:rsidR="00221A7A" w:rsidRDefault="0022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33.9pt;margin-top:680.45pt;width:526.5pt;height:84.1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" fillcolor="white [3201]" strokeweight=".5pt">
                <v:textbox>
                  <w:txbxContent>
                    <w:p w14:paraId="00A08D59" w14:textId="77777777" w:rsidR="00221A7A" w:rsidRDefault="00221A7A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</w:rPr>
                      </w:pP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t xml:space="preserve"> 20h20 ﷽﷽﷽﷽﷽﷽﷽﷽﷽﷽﷽﷽s to practice﷽jiao</w:t>
                      </w: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pgNum/>
                      </w: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>
                        <w:rPr>
                          <w:b/>
                          <w:szCs w:val="24"/>
                        </w:rPr>
                        <w:t>Notes to Parents:</w:t>
                      </w:r>
                    </w:p>
                    <w:p w14:paraId="2A5B3745" w14:textId="48549CAB" w:rsidR="00221A7A" w:rsidRPr="005525EA" w:rsidRDefault="00221A7A" w:rsidP="00A83388">
                      <w:pPr>
                        <w:pStyle w:val="BodyText"/>
                        <w:spacing w:after="0"/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</w:pP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The first page is the format of Chin</w:t>
                      </w:r>
                      <w:r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ese test 5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and its instructions. The test will be taken</w:t>
                      </w:r>
                      <w:r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on 11/23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, so you have </w:t>
                      </w:r>
                      <w:r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>time</w:t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to study for it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sym w:font="Wingdings" w:char="F04A"/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Also, </w:t>
                      </w:r>
                      <w:r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Returning the baggy book on 11/19 Thursday 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sym w:font="Wingdings" w:char="F04A"/>
                      </w:r>
                      <w:r w:rsidRPr="005525EA"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If you have any questions, please let me know. 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</w:rPr>
                        <w:t>Thank you</w:t>
                      </w:r>
                      <w:r>
                        <w:rPr>
                          <w:rFonts w:hint="eastAsia"/>
                          <w:b/>
                          <w:color w:val="548DD4" w:themeColor="text2" w:themeTint="99"/>
                          <w:szCs w:val="24"/>
                          <w:lang w:eastAsia="zh-CN"/>
                        </w:rPr>
                        <w:t xml:space="preserve"> so much for all your support!</w:t>
                      </w:r>
                      <w:r w:rsidRPr="005525EA">
                        <w:rPr>
                          <w:b/>
                          <w:color w:val="548DD4" w:themeColor="text2" w:themeTint="99"/>
                          <w:szCs w:val="24"/>
                        </w:rPr>
                        <w:t>!</w:t>
                      </w:r>
                    </w:p>
                    <w:p w14:paraId="086424CB" w14:textId="77777777" w:rsidR="00221A7A" w:rsidRDefault="00221A7A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mic Sans MS" w:hAnsi="Comic Sans MS" w:hint="eastAsia"/>
                          <w:color w:val="002060"/>
                          <w:szCs w:val="24"/>
                          <w:lang w:eastAsia="zh-CN"/>
                        </w:rPr>
                        <w:t>hsiaomei.tsai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Cs w:val="24"/>
                        </w:rPr>
                        <w:t>@</w:t>
                      </w:r>
                      <w:r>
                        <w:rPr>
                          <w:rStyle w:val="Hyperlink"/>
                          <w:rFonts w:ascii="Comic Sans MS" w:hAnsi="Comic Sans MS" w:hint="eastAsia"/>
                          <w:color w:val="002060"/>
                          <w:szCs w:val="24"/>
                          <w:lang w:eastAsia="zh-CN"/>
                        </w:rPr>
                        <w:t>canyonsdistrict</w:t>
                      </w:r>
                      <w:r w:rsidRPr="0074030C">
                        <w:rPr>
                          <w:rStyle w:val="Hyperlink"/>
                          <w:rFonts w:ascii="Comic Sans MS" w:hAnsi="Comic Sans MS"/>
                          <w:color w:val="002060"/>
                          <w:szCs w:val="24"/>
                        </w:rPr>
                        <w:t>.org</w:t>
                      </w:r>
                      <w:proofErr w:type="gramEnd"/>
                    </w:p>
                    <w:p w14:paraId="04E42CBF" w14:textId="77777777" w:rsidR="00221A7A" w:rsidRDefault="00221A7A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40953E91" w14:textId="77777777" w:rsidR="00221A7A" w:rsidRPr="00A83388" w:rsidRDefault="00221A7A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388E1216" w14:textId="77777777" w:rsidR="00221A7A" w:rsidRDefault="00221A7A"/>
                  </w:txbxContent>
                </v:textbox>
                <w10:wrap anchorx="page" anchory="page"/>
              </v:shape>
            </w:pict>
          </mc:Fallback>
        </mc:AlternateContent>
      </w:r>
      <w:r w:rsidR="00E1745D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D03801E" wp14:editId="0A56F0B8">
                <wp:simplePos x="0" y="0"/>
                <wp:positionH relativeFrom="page">
                  <wp:posOffset>430530</wp:posOffset>
                </wp:positionH>
                <wp:positionV relativeFrom="page">
                  <wp:posOffset>6266815</wp:posOffset>
                </wp:positionV>
                <wp:extent cx="2656840" cy="2374900"/>
                <wp:effectExtent l="0" t="0" r="10160" b="12700"/>
                <wp:wrapNone/>
                <wp:docPr id="2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237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8CA2C" w14:textId="77777777" w:rsidR="00221A7A" w:rsidRDefault="00221A7A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0"/>
                                <w:lang w:eastAsia="zh-CN"/>
                              </w:rPr>
                              <w:t xml:space="preserve">                              </w:t>
                            </w:r>
                            <w:proofErr w:type="spellStart"/>
                            <w:r w:rsidRPr="00844145"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  <w:t>Quizlet</w:t>
                            </w:r>
                            <w:proofErr w:type="spellEnd"/>
                          </w:p>
                          <w:p w14:paraId="3A60EC7A" w14:textId="77777777" w:rsidR="00221A7A" w:rsidRPr="00844145" w:rsidRDefault="00221A7A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星期一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Mon. ______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335CCCC7" w14:textId="77777777" w:rsidR="00221A7A" w:rsidRPr="00844145" w:rsidRDefault="00221A7A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星期二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Tue. _______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A28BA93" w14:textId="77777777" w:rsidR="00221A7A" w:rsidRDefault="00221A7A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星期三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Wed. _______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78A496E" w14:textId="77777777" w:rsidR="00221A7A" w:rsidRPr="00844145" w:rsidRDefault="00221A7A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星期四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Thur.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</w:p>
                          <w:p w14:paraId="6F2FEB5B" w14:textId="77777777" w:rsidR="00221A7A" w:rsidRPr="00DE1BE1" w:rsidRDefault="00221A7A" w:rsidP="002D6285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星期五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Fri.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28" type="#_x0000_t202" style="position:absolute;margin-left:33.9pt;margin-top:493.45pt;width:209.2pt;height:187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2uSrQCAAC0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" filled="f" stroked="f">
                <v:textbox inset="0,0,0,0">
                  <w:txbxContent>
                    <w:p w14:paraId="074A080D" w14:textId="3AB8280E" w:rsidR="00221A7A" w:rsidRDefault="00221A7A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 w:val="20"/>
                          <w:lang w:eastAsia="zh-CN"/>
                        </w:rPr>
                      </w:pPr>
                      <w:r>
                        <w:rPr>
                          <w:rFonts w:ascii="Comic Sans MS" w:hAnsi="Comic Sans MS" w:hint="eastAsia"/>
                          <w:sz w:val="20"/>
                          <w:lang w:eastAsia="zh-CN"/>
                        </w:rPr>
                        <w:t xml:space="preserve">                              </w:t>
                      </w:r>
                      <w:proofErr w:type="spellStart"/>
                      <w:r w:rsidRPr="00844145">
                        <w:rPr>
                          <w:rFonts w:ascii="Comic Sans MS" w:hAnsi="Comic Sans MS"/>
                          <w:sz w:val="20"/>
                          <w:lang w:eastAsia="zh-CN"/>
                        </w:rPr>
                        <w:t>Quizlet</w:t>
                      </w:r>
                      <w:proofErr w:type="spellEnd"/>
                    </w:p>
                    <w:p w14:paraId="3E238608" w14:textId="77777777" w:rsidR="00221A7A" w:rsidRPr="00844145" w:rsidRDefault="00221A7A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星期一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Mon. ______</w:t>
                      </w: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73D9BA4B" w14:textId="77777777" w:rsidR="00221A7A" w:rsidRPr="00844145" w:rsidRDefault="00221A7A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星期二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Tue. _______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2CCC3D7" w14:textId="77777777" w:rsidR="00221A7A" w:rsidRDefault="00221A7A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星期三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Wed. _______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481B480" w14:textId="77777777" w:rsidR="00221A7A" w:rsidRPr="00844145" w:rsidRDefault="00221A7A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星期四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Thur.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</w:t>
                      </w:r>
                    </w:p>
                    <w:p w14:paraId="7EF6381D" w14:textId="77777777" w:rsidR="00221A7A" w:rsidRPr="00DE1BE1" w:rsidRDefault="00221A7A" w:rsidP="002D6285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星期五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Fri.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45D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45D7306" wp14:editId="50127F27">
                <wp:simplePos x="0" y="0"/>
                <wp:positionH relativeFrom="page">
                  <wp:posOffset>430530</wp:posOffset>
                </wp:positionH>
                <wp:positionV relativeFrom="page">
                  <wp:posOffset>5791835</wp:posOffset>
                </wp:positionV>
                <wp:extent cx="2694305" cy="456565"/>
                <wp:effectExtent l="0" t="0" r="23495" b="63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D1ABD" w14:textId="77777777" w:rsidR="00221A7A" w:rsidRDefault="00221A7A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 xml:space="preserve">Chinese Reading 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文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阅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读</w:t>
                            </w:r>
                          </w:p>
                          <w:p w14:paraId="30E7C64A" w14:textId="77777777" w:rsidR="00221A7A" w:rsidRPr="00844145" w:rsidRDefault="00221A7A" w:rsidP="00640277">
                            <w:pP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Goal: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 10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lang w:eastAsia="zh-CN"/>
                              </w:rPr>
                              <w:t>vocabulary</w:t>
                            </w:r>
                            <w:r w:rsidRPr="00844145"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 a day</w:t>
                            </w:r>
                          </w:p>
                          <w:p w14:paraId="46AEC180" w14:textId="77777777" w:rsidR="00221A7A" w:rsidRPr="00456E19" w:rsidRDefault="00221A7A" w:rsidP="00605769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29" type="#_x0000_t202" style="position:absolute;margin-left:33.9pt;margin-top:456.05pt;width:212.15pt;height:35.9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" filled="f" stroked="f">
                <v:textbox inset="0,0,0,0">
                  <w:txbxContent>
                    <w:p w14:paraId="0D86B9C1" w14:textId="77777777" w:rsidR="00221A7A" w:rsidRDefault="00221A7A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 xml:space="preserve">Chinese Reading 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>中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文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>阅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读</w:t>
                      </w:r>
                    </w:p>
                    <w:p w14:paraId="0490D651" w14:textId="77777777" w:rsidR="00221A7A" w:rsidRPr="00844145" w:rsidRDefault="00221A7A" w:rsidP="00640277">
                      <w:pPr>
                        <w:rPr>
                          <w:rFonts w:eastAsiaTheme="minorEastAsia"/>
                          <w:sz w:val="20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Goal: </w:t>
                      </w:r>
                      <w:proofErr w:type="spellStart"/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 10 </w:t>
                      </w:r>
                      <w:r>
                        <w:rPr>
                          <w:rFonts w:eastAsiaTheme="minorEastAsia" w:hint="eastAsia"/>
                          <w:sz w:val="20"/>
                          <w:lang w:eastAsia="zh-CN"/>
                        </w:rPr>
                        <w:t>vocabulary</w:t>
                      </w:r>
                      <w:r w:rsidRPr="00844145"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 a day</w:t>
                      </w:r>
                    </w:p>
                    <w:p w14:paraId="437A938E" w14:textId="77777777" w:rsidR="00221A7A" w:rsidRPr="00456E19" w:rsidRDefault="00221A7A" w:rsidP="00605769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45D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70A4CA11" wp14:editId="7CE8D247">
                <wp:simplePos x="0" y="0"/>
                <wp:positionH relativeFrom="page">
                  <wp:posOffset>430530</wp:posOffset>
                </wp:positionH>
                <wp:positionV relativeFrom="page">
                  <wp:posOffset>1873250</wp:posOffset>
                </wp:positionV>
                <wp:extent cx="3320415" cy="4037330"/>
                <wp:effectExtent l="0" t="0" r="6985" b="127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03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1AFC5" w14:textId="77777777" w:rsidR="00221A7A" w:rsidRDefault="00221A7A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This week the oral language topic</w:t>
                            </w:r>
                            <w:r w:rsidRPr="00937091"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DD0EE23" w14:textId="77777777" w:rsidR="00221A7A" w:rsidRDefault="00221A7A" w:rsidP="008E167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Lesson: What’s your nationality?</w:t>
                            </w:r>
                          </w:p>
                          <w:p w14:paraId="234C78D4" w14:textId="77777777" w:rsidR="00221A7A" w:rsidRPr="006D3EC8" w:rsidRDefault="00221A7A" w:rsidP="008E167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Matrix: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little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fireman</w:t>
                            </w:r>
                          </w:p>
                          <w:p w14:paraId="47C414C3" w14:textId="77777777" w:rsidR="00221A7A" w:rsidRDefault="00221A7A" w:rsidP="008234F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485D5C13" w14:textId="77777777" w:rsidR="00221A7A" w:rsidRDefault="00221A7A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8234FE"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Reading &amp; Writing:</w:t>
                            </w:r>
                          </w:p>
                          <w:p w14:paraId="40A21992" w14:textId="77777777" w:rsidR="00221A7A" w:rsidRPr="00630F69" w:rsidRDefault="00221A7A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High Frequency vocabulary 1-35: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14:paraId="25BBD99F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Handwriting: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>虫，牛，马，好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>你</w:t>
                            </w:r>
                          </w:p>
                          <w:p w14:paraId="32986B99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1C64A753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Baggy B</w:t>
                            </w:r>
                            <w:r w:rsidRPr="00E1745D">
                              <w:rPr>
                                <w:rFonts w:ascii="Comic Sans MS" w:eastAsiaTheme="minorEastAsia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ook: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C73CD5A" w14:textId="77777777" w:rsidR="00221A7A" w:rsidRPr="00E1745D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008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1745D">
                              <w:rPr>
                                <w:rFonts w:ascii="Comic Sans MS" w:eastAsiaTheme="minorEastAsia" w:hAnsi="Comic Sans MS" w:hint="eastAsia"/>
                                <w:b/>
                                <w:color w:val="008000"/>
                                <w:sz w:val="24"/>
                                <w:szCs w:val="24"/>
                                <w:lang w:eastAsia="zh-CN"/>
                              </w:rPr>
                              <w:t>Green class: Monkeys go on a trip</w:t>
                            </w:r>
                          </w:p>
                          <w:p w14:paraId="6199EA5B" w14:textId="77777777" w:rsidR="00221A7A" w:rsidRPr="00E1745D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0000FF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E1745D">
                              <w:rPr>
                                <w:rFonts w:ascii="Comic Sans MS" w:eastAsiaTheme="minorEastAsia" w:hAnsi="Comic Sans MS" w:hint="eastAsia"/>
                                <w:b/>
                                <w:color w:val="0000FF"/>
                                <w:sz w:val="24"/>
                                <w:szCs w:val="24"/>
                                <w:lang w:eastAsia="zh-CN"/>
                              </w:rPr>
                              <w:t xml:space="preserve">Blue class: The </w:t>
                            </w:r>
                            <w:r w:rsidRPr="00E1745D">
                              <w:rPr>
                                <w:rFonts w:ascii="Comic Sans MS" w:eastAsiaTheme="minorEastAsia" w:hAnsi="Comic Sans MS"/>
                                <w:b/>
                                <w:color w:val="0000FF"/>
                                <w:sz w:val="24"/>
                                <w:szCs w:val="24"/>
                                <w:lang w:eastAsia="zh-CN"/>
                              </w:rPr>
                              <w:t>little</w:t>
                            </w:r>
                            <w:r w:rsidRPr="00E1745D">
                              <w:rPr>
                                <w:rFonts w:ascii="Comic Sans MS" w:eastAsiaTheme="minorEastAsia" w:hAnsi="Comic Sans MS" w:hint="eastAsia"/>
                                <w:b/>
                                <w:color w:val="0000FF"/>
                                <w:sz w:val="24"/>
                                <w:szCs w:val="24"/>
                                <w:lang w:eastAsia="zh-CN"/>
                              </w:rPr>
                              <w:t xml:space="preserve"> horse takes </w:t>
                            </w:r>
                            <w:r w:rsidRPr="00E1745D">
                              <w:rPr>
                                <w:rFonts w:ascii="Comic Sans MS" w:eastAsiaTheme="minorEastAsia" w:hAnsi="Comic Sans MS"/>
                                <w:b/>
                                <w:color w:val="0000FF"/>
                                <w:sz w:val="24"/>
                                <w:szCs w:val="24"/>
                                <w:lang w:eastAsia="zh-CN"/>
                              </w:rPr>
                              <w:t>picture</w:t>
                            </w:r>
                            <w:r w:rsidRPr="00E1745D">
                              <w:rPr>
                                <w:rFonts w:ascii="Comic Sans MS" w:eastAsiaTheme="minorEastAsia" w:hAnsi="Comic Sans MS" w:hint="eastAsia"/>
                                <w:b/>
                                <w:color w:val="0000FF"/>
                                <w:sz w:val="24"/>
                                <w:szCs w:val="24"/>
                                <w:lang w:eastAsia="zh-CN"/>
                              </w:rPr>
                              <w:t>s.</w:t>
                            </w:r>
                          </w:p>
                          <w:p w14:paraId="68C09E24" w14:textId="77777777" w:rsidR="00221A7A" w:rsidRDefault="00221A7A" w:rsidP="009A55DD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You can find video with 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translation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s on our blog. </w:t>
                            </w:r>
                            <w:r w:rsidRPr="00E1745D">
                              <w:rPr>
                                <w:rFonts w:ascii="Comic Sans MS" w:eastAsia="PMingLiU" w:hAnsi="Comic Sans MS"/>
                                <w:b/>
                                <w:color w:val="FF0000"/>
                                <w:lang w:eastAsia="zh-CN"/>
                              </w:rPr>
                              <w:t>http://www.weebly.com/editor/main.php</w:t>
                            </w:r>
                          </w:p>
                          <w:p w14:paraId="407FB94C" w14:textId="77777777" w:rsidR="00221A7A" w:rsidRDefault="00221A7A" w:rsidP="009A55DD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7EF479DD" w14:textId="77777777" w:rsidR="00221A7A" w:rsidRPr="002D6285" w:rsidRDefault="00221A7A" w:rsidP="009A55DD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2D6285"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Homework: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Character writing, 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t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urning in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11/20 (Next Friday</w:t>
                            </w:r>
                            <w:r w:rsidRPr="00740E6D">
                              <w:rPr>
                                <w:rFonts w:ascii="Comic Sans MS" w:eastAsia="PMingLiU" w:hAnsi="Comic Sans MS" w:hint="eastAsia"/>
                                <w:b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).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Please help students to follow the stroke order when writing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2D6285">
                              <w:rPr>
                                <w:rFonts w:ascii="Comic Sans MS" w:eastAsia="PMingLiU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3F40AA6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4449436B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49AC33CA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6E4BB701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69B88D68" w14:textId="77777777" w:rsidR="00221A7A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6815CC49" w14:textId="77777777" w:rsidR="00221A7A" w:rsidRPr="002D6285" w:rsidRDefault="00221A7A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3.9pt;margin-top:147.5pt;width:261.45pt;height:317.9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" filled="f" stroked="f">
                <v:textbox inset="0,0,0,0">
                  <w:txbxContent>
                    <w:p w14:paraId="40F0A6D3" w14:textId="77777777" w:rsidR="00221A7A" w:rsidRDefault="00221A7A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This week the oral language topic</w:t>
                      </w:r>
                      <w:r w:rsidRPr="00937091"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: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6B3CCEF5" w14:textId="77777777" w:rsidR="00221A7A" w:rsidRDefault="00221A7A" w:rsidP="008E167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Lesson: What’s your nationality?</w:t>
                      </w:r>
                    </w:p>
                    <w:p w14:paraId="16DC72D6" w14:textId="77777777" w:rsidR="00221A7A" w:rsidRPr="006D3EC8" w:rsidRDefault="00221A7A" w:rsidP="008E167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 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The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little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fireman</w:t>
                      </w:r>
                    </w:p>
                    <w:p w14:paraId="222E2987" w14:textId="77777777" w:rsidR="00221A7A" w:rsidRDefault="00221A7A" w:rsidP="008234F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5FFBD2D8" w14:textId="77777777" w:rsidR="00221A7A" w:rsidRDefault="00221A7A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8234FE"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Reading &amp; Writing:</w:t>
                      </w:r>
                    </w:p>
                    <w:p w14:paraId="5AD48827" w14:textId="77777777" w:rsidR="00221A7A" w:rsidRPr="00630F69" w:rsidRDefault="00221A7A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High Frequency vocabulary 1-35: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</w:p>
                    <w:p w14:paraId="26781849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Handwriting: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>虫，牛，马，好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 xml:space="preserve">, 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>你</w:t>
                      </w:r>
                    </w:p>
                    <w:p w14:paraId="7E7E0F7A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</w:pPr>
                    </w:p>
                    <w:p w14:paraId="124E3C92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>Baggy B</w:t>
                      </w:r>
                      <w:r w:rsidRPr="00E1745D">
                        <w:rPr>
                          <w:rFonts w:ascii="Comic Sans MS" w:eastAsiaTheme="minorEastAsia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>ook: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4524AFFC" w14:textId="5E765559" w:rsidR="00221A7A" w:rsidRPr="00E1745D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008000"/>
                          <w:sz w:val="24"/>
                          <w:szCs w:val="24"/>
                          <w:lang w:eastAsia="zh-CN"/>
                        </w:rPr>
                      </w:pPr>
                      <w:r w:rsidRPr="00E1745D">
                        <w:rPr>
                          <w:rFonts w:ascii="Comic Sans MS" w:eastAsiaTheme="minorEastAsia" w:hAnsi="Comic Sans MS" w:hint="eastAsia"/>
                          <w:b/>
                          <w:color w:val="008000"/>
                          <w:sz w:val="24"/>
                          <w:szCs w:val="24"/>
                          <w:lang w:eastAsia="zh-CN"/>
                        </w:rPr>
                        <w:t>Green class: Monkeys go on a trip</w:t>
                      </w:r>
                    </w:p>
                    <w:p w14:paraId="6848735F" w14:textId="0EA5CE7A" w:rsidR="00221A7A" w:rsidRPr="00E1745D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 w:hint="eastAsia"/>
                          <w:b/>
                          <w:color w:val="0000FF"/>
                          <w:sz w:val="24"/>
                          <w:szCs w:val="24"/>
                          <w:lang w:eastAsia="zh-CN"/>
                        </w:rPr>
                      </w:pPr>
                      <w:r w:rsidRPr="00E1745D">
                        <w:rPr>
                          <w:rFonts w:ascii="Comic Sans MS" w:eastAsiaTheme="minorEastAsia" w:hAnsi="Comic Sans MS" w:hint="eastAsia"/>
                          <w:b/>
                          <w:color w:val="0000FF"/>
                          <w:sz w:val="24"/>
                          <w:szCs w:val="24"/>
                          <w:lang w:eastAsia="zh-CN"/>
                        </w:rPr>
                        <w:t xml:space="preserve">Blue class: The </w:t>
                      </w:r>
                      <w:r w:rsidRPr="00E1745D">
                        <w:rPr>
                          <w:rFonts w:ascii="Comic Sans MS" w:eastAsiaTheme="minorEastAsia" w:hAnsi="Comic Sans MS"/>
                          <w:b/>
                          <w:color w:val="0000FF"/>
                          <w:sz w:val="24"/>
                          <w:szCs w:val="24"/>
                          <w:lang w:eastAsia="zh-CN"/>
                        </w:rPr>
                        <w:t>little</w:t>
                      </w:r>
                      <w:r w:rsidRPr="00E1745D">
                        <w:rPr>
                          <w:rFonts w:ascii="Comic Sans MS" w:eastAsiaTheme="minorEastAsia" w:hAnsi="Comic Sans MS" w:hint="eastAsia"/>
                          <w:b/>
                          <w:color w:val="0000FF"/>
                          <w:sz w:val="24"/>
                          <w:szCs w:val="24"/>
                          <w:lang w:eastAsia="zh-CN"/>
                        </w:rPr>
                        <w:t xml:space="preserve"> horse takes </w:t>
                      </w:r>
                      <w:r w:rsidRPr="00E1745D">
                        <w:rPr>
                          <w:rFonts w:ascii="Comic Sans MS" w:eastAsiaTheme="minorEastAsia" w:hAnsi="Comic Sans MS"/>
                          <w:b/>
                          <w:color w:val="0000FF"/>
                          <w:sz w:val="24"/>
                          <w:szCs w:val="24"/>
                          <w:lang w:eastAsia="zh-CN"/>
                        </w:rPr>
                        <w:t>picture</w:t>
                      </w:r>
                      <w:r w:rsidRPr="00E1745D">
                        <w:rPr>
                          <w:rFonts w:ascii="Comic Sans MS" w:eastAsiaTheme="minorEastAsia" w:hAnsi="Comic Sans MS" w:hint="eastAsia"/>
                          <w:b/>
                          <w:color w:val="0000FF"/>
                          <w:sz w:val="24"/>
                          <w:szCs w:val="24"/>
                          <w:lang w:eastAsia="zh-CN"/>
                        </w:rPr>
                        <w:t>s.</w:t>
                      </w:r>
                    </w:p>
                    <w:p w14:paraId="0B3B5853" w14:textId="5D4849A8" w:rsidR="00221A7A" w:rsidRDefault="00221A7A" w:rsidP="009A55DD">
                      <w:pPr>
                        <w:pStyle w:val="BodyText"/>
                        <w:spacing w:after="0"/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You can find video with 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translation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s on our blog. </w:t>
                      </w:r>
                      <w:r w:rsidRPr="00E1745D">
                        <w:rPr>
                          <w:rFonts w:ascii="Comic Sans MS" w:eastAsia="PMingLiU" w:hAnsi="Comic Sans MS"/>
                          <w:b/>
                          <w:color w:val="FF0000"/>
                          <w:lang w:eastAsia="zh-CN"/>
                        </w:rPr>
                        <w:t>http://www.weebly.com/editor/main.php</w:t>
                      </w:r>
                    </w:p>
                    <w:p w14:paraId="7EB82F55" w14:textId="77777777" w:rsidR="00221A7A" w:rsidRDefault="00221A7A" w:rsidP="009A55DD">
                      <w:pPr>
                        <w:pStyle w:val="BodyText"/>
                        <w:spacing w:after="0"/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  <w:p w14:paraId="3E7EEEF6" w14:textId="6A4772DD" w:rsidR="00221A7A" w:rsidRPr="002D6285" w:rsidRDefault="00221A7A" w:rsidP="009A55DD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  <w:r w:rsidRPr="002D6285"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Homework: 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Character writing, 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t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urning in 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color w:val="FF0000"/>
                          <w:sz w:val="24"/>
                          <w:szCs w:val="24"/>
                          <w:lang w:eastAsia="zh-CN"/>
                        </w:rPr>
                        <w:t>11/20 (Next Friday</w:t>
                      </w:r>
                      <w:r w:rsidRPr="00740E6D">
                        <w:rPr>
                          <w:rFonts w:ascii="Comic Sans MS" w:eastAsia="PMingLiU" w:hAnsi="Comic Sans MS" w:hint="eastAsia"/>
                          <w:b/>
                          <w:color w:val="FF0000"/>
                          <w:sz w:val="24"/>
                          <w:szCs w:val="24"/>
                          <w:lang w:eastAsia="zh-CN"/>
                        </w:rPr>
                        <w:t>).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Please help students to follow the stroke order when writing</w:t>
                      </w:r>
                      <w:r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t>.</w:t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Pr="002D6285">
                        <w:rPr>
                          <w:rFonts w:ascii="Comic Sans MS" w:eastAsia="PMingLiU" w:hAnsi="Comic Sans MS"/>
                          <w:b/>
                          <w:sz w:val="24"/>
                          <w:szCs w:val="24"/>
                          <w:lang w:eastAsia="zh-CN"/>
                        </w:rPr>
                        <w:sym w:font="Wingdings" w:char="F04A"/>
                      </w:r>
                      <w:r>
                        <w:rPr>
                          <w:rFonts w:ascii="Comic Sans MS" w:eastAsia="PMingLiU" w:hAnsi="Comic Sans MS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26A218FA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33A4FED8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EDBEEE4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6686457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0DDE2A56" w14:textId="77777777" w:rsidR="00221A7A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1F0AD8B8" w14:textId="77777777" w:rsidR="00221A7A" w:rsidRPr="002D6285" w:rsidRDefault="00221A7A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364E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AD7E169" wp14:editId="16EF371D">
                <wp:simplePos x="0" y="0"/>
                <wp:positionH relativeFrom="page">
                  <wp:posOffset>3874135</wp:posOffset>
                </wp:positionH>
                <wp:positionV relativeFrom="page">
                  <wp:posOffset>6979285</wp:posOffset>
                </wp:positionV>
                <wp:extent cx="3105150" cy="1662430"/>
                <wp:effectExtent l="0" t="0" r="19050" b="1397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66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E138AC" w14:textId="77777777" w:rsidR="00221A7A" w:rsidRDefault="00221A7A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5B47DF39" w14:textId="77777777" w:rsidR="00221A7A" w:rsidRDefault="00221A7A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Social Study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&amp;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Science</w:t>
                            </w:r>
                          </w:p>
                          <w:p w14:paraId="6F4B6526" w14:textId="77777777" w:rsidR="00221A7A" w:rsidRDefault="00221A7A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u w:val="none"/>
                              </w:rPr>
                              <w:t xml:space="preserve">FOUR 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u w:val="none"/>
                              </w:rPr>
                              <w:t xml:space="preserve">SEASONS </w:t>
                            </w:r>
                            <w:r w:rsidRPr="00913579"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1534146" wp14:editId="31FBE0DD">
                                  <wp:extent cx="1389380" cy="751770"/>
                                  <wp:effectExtent l="0" t="0" r="7620" b="1079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334" cy="752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44722" w14:textId="77777777" w:rsidR="00221A7A" w:rsidRPr="00913579" w:rsidRDefault="00221A7A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  <w:t xml:space="preserve">We will have project like this picture for representing four seasons to finish in class.  </w:t>
                            </w:r>
                          </w:p>
                          <w:p w14:paraId="19D9C596" w14:textId="77777777" w:rsidR="00221A7A" w:rsidRPr="00913579" w:rsidRDefault="00221A7A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527DC3FD" w14:textId="77777777" w:rsidR="00221A7A" w:rsidRPr="00640277" w:rsidRDefault="00221A7A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31" type="#_x0000_t202" style="position:absolute;margin-left:305.05pt;margin-top:549.55pt;width:244.5pt;height:130.9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" filled="f" stroked="f">
                <v:textbox inset="0,0,0,0">
                  <w:txbxContent>
                    <w:p w14:paraId="208B53BB" w14:textId="77777777" w:rsidR="00221A7A" w:rsidRDefault="00221A7A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1C17EFEC" w14:textId="77777777" w:rsidR="00221A7A" w:rsidRDefault="00221A7A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 xml:space="preserve">Social Study </w:t>
                      </w: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  <w:t>&amp;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 xml:space="preserve"> Science</w:t>
                      </w:r>
                    </w:p>
                    <w:p w14:paraId="5D5BF30B" w14:textId="77777777" w:rsidR="00221A7A" w:rsidRDefault="00221A7A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0000" w:themeColor="text1"/>
                          <w:u w:val="none"/>
                        </w:rPr>
                        <w:t xml:space="preserve">FOUR </w:t>
                      </w:r>
                      <w:proofErr w:type="gramStart"/>
                      <w:r>
                        <w:rPr>
                          <w:rStyle w:val="Hyperlink"/>
                          <w:rFonts w:ascii="Comic Sans MS" w:hAnsi="Comic Sans MS"/>
                          <w:color w:val="000000" w:themeColor="text1"/>
                          <w:u w:val="none"/>
                        </w:rPr>
                        <w:t xml:space="preserve">SEASONS </w:t>
                      </w:r>
                      <w:r w:rsidRPr="00913579"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 wp14:anchorId="4DB3A2F6" wp14:editId="7F7F9387">
                            <wp:extent cx="1389380" cy="751770"/>
                            <wp:effectExtent l="0" t="0" r="7620" b="1079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334" cy="752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87E3AF" w14:textId="77777777" w:rsidR="00221A7A" w:rsidRPr="00913579" w:rsidRDefault="00221A7A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  <w:t xml:space="preserve">We will have project like this picture for representing four seasons to finish in class.  </w:t>
                      </w:r>
                    </w:p>
                    <w:p w14:paraId="17367FA0" w14:textId="77777777" w:rsidR="00221A7A" w:rsidRPr="00913579" w:rsidRDefault="00221A7A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20CAE8CE" w14:textId="77777777" w:rsidR="00221A7A" w:rsidRPr="00640277" w:rsidRDefault="00221A7A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579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72220F53" wp14:editId="1FB2E169">
                <wp:simplePos x="0" y="0"/>
                <wp:positionH relativeFrom="page">
                  <wp:posOffset>335915</wp:posOffset>
                </wp:positionH>
                <wp:positionV relativeFrom="page">
                  <wp:posOffset>758825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6.45pt;margin-top:59.7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6A5B3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7E2F2B" wp14:editId="7FE45D08">
                <wp:simplePos x="0" y="0"/>
                <wp:positionH relativeFrom="page">
                  <wp:posOffset>4278702</wp:posOffset>
                </wp:positionH>
                <wp:positionV relativeFrom="page">
                  <wp:posOffset>2035834</wp:posOffset>
                </wp:positionV>
                <wp:extent cx="2872740" cy="353683"/>
                <wp:effectExtent l="0" t="0" r="3810" b="889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24C45" w14:textId="77777777" w:rsidR="00221A7A" w:rsidRPr="00456E19" w:rsidRDefault="00221A7A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1334B408" w14:textId="77777777" w:rsidR="00221A7A" w:rsidRPr="00456E19" w:rsidRDefault="00221A7A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2" type="#_x0000_t202" style="position:absolute;margin-left:336.9pt;margin-top:160.3pt;width:226.2pt;height:27.8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Aowr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" filled="f" stroked="f">
                <v:textbox inset="0,0,0,0">
                  <w:txbxContent>
                    <w:p w14:paraId="3B75B47B" w14:textId="77777777" w:rsidR="009C6291" w:rsidRPr="00456E19" w:rsidRDefault="009C6291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2D99A661" w14:textId="77777777" w:rsidR="009C6291" w:rsidRPr="00456E19" w:rsidRDefault="009C6291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8D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76D208FE" wp14:editId="72AFF9AC">
                <wp:simplePos x="0" y="0"/>
                <wp:positionH relativeFrom="page">
                  <wp:posOffset>698740</wp:posOffset>
                </wp:positionH>
                <wp:positionV relativeFrom="page">
                  <wp:posOffset>1431986</wp:posOffset>
                </wp:positionV>
                <wp:extent cx="2971800" cy="370936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76354" w14:textId="77777777" w:rsidR="00221A7A" w:rsidRPr="00456E19" w:rsidRDefault="00221A7A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728A78CF" w14:textId="77777777" w:rsidR="00221A7A" w:rsidRPr="00593D63" w:rsidRDefault="00221A7A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55pt;margin-top:112.7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" filled="f" stroked="f">
                <v:textbox inset="0,0,0,0">
                  <w:txbxContent>
                    <w:p w14:paraId="1B48050E" w14:textId="77777777" w:rsidR="009C6291" w:rsidRPr="00456E19" w:rsidRDefault="009C6291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34F699AB" w14:textId="77777777" w:rsidR="009C6291" w:rsidRPr="00593D63" w:rsidRDefault="009C6291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8D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640A2FFF" wp14:editId="75E034DB">
                <wp:simplePos x="0" y="0"/>
                <wp:positionH relativeFrom="page">
                  <wp:posOffset>388189</wp:posOffset>
                </wp:positionH>
                <wp:positionV relativeFrom="page">
                  <wp:posOffset>854015</wp:posOffset>
                </wp:positionV>
                <wp:extent cx="4941570" cy="508959"/>
                <wp:effectExtent l="0" t="0" r="11430" b="571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42EC" w14:textId="77777777" w:rsidR="00221A7A" w:rsidRPr="00630F69" w:rsidRDefault="00221A7A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0.55pt;margin-top:67.25pt;width:389.1pt;height:40.1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" filled="f" stroked="f" strokecolor="white">
                <v:textbox inset="0,0,0,0">
                  <w:txbxContent>
                    <w:p w14:paraId="75EC109E" w14:textId="77777777" w:rsidR="009C6291" w:rsidRPr="00630F69" w:rsidRDefault="009C6291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F3C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3558B2FD" wp14:editId="26D77073">
                <wp:simplePos x="0" y="0"/>
                <wp:positionH relativeFrom="column">
                  <wp:posOffset>4265295</wp:posOffset>
                </wp:positionH>
                <wp:positionV relativeFrom="page">
                  <wp:posOffset>1035050</wp:posOffset>
                </wp:positionV>
                <wp:extent cx="1699260" cy="1000125"/>
                <wp:effectExtent l="0" t="0" r="1524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BBDB" w14:textId="77777777" w:rsidR="00221A7A" w:rsidRPr="005D12CC" w:rsidRDefault="00221A7A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EE4E3C" wp14:editId="1F3C265F">
                                  <wp:extent cx="1509788" cy="903975"/>
                                  <wp:effectExtent l="0" t="0" r="0" b="1079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788" cy="90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8C46E" wp14:editId="3CB49976">
                                  <wp:extent cx="1604513" cy="949692"/>
                                  <wp:effectExtent l="0" t="0" r="0" b="3175"/>
                                  <wp:docPr id="4" name="Picture 4" descr="http://www.artbox.co.uk/images/02-265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artbox.co.uk/images/02-265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181" cy="94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335.85pt;margin-top:81.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BSq4S94AAAALAQAADwAAAAAAAAAAAAAAAADvBAAAZHJzL2Rvd25y&#10;ZXYueG1sUEsFBgAAAAAEAAQA8wAAAPoFAAAAAA==&#10;" o:allowincell="f" fillcolor="white [3201]" strokeweight=".5pt">
                <v:textbox>
                  <w:txbxContent>
                    <w:p w14:paraId="38670205" w14:textId="77777777" w:rsidR="009C6291" w:rsidRPr="005D12CC" w:rsidRDefault="009C629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91C2E" wp14:editId="1F8AFD0F">
                            <wp:extent cx="1509788" cy="903975"/>
                            <wp:effectExtent l="0" t="0" r="0" b="1079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788" cy="90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1AF4F4" wp14:editId="4F33F993">
                            <wp:extent cx="1604513" cy="949692"/>
                            <wp:effectExtent l="0" t="0" r="0" b="3175"/>
                            <wp:docPr id="4" name="Picture 4" descr="http://www.artbox.co.uk/images/02-265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artbox.co.uk/images/02-265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181" cy="949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201ABC4" wp14:editId="05275CB1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BCB7E" w14:textId="77777777" w:rsidR="00221A7A" w:rsidRPr="00496FA3" w:rsidRDefault="00221A7A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F5A62DC" w14:textId="77777777" w:rsidR="00221A7A" w:rsidRDefault="00221A7A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98F73B4" w14:textId="77777777" w:rsidR="00221A7A" w:rsidRDefault="00221A7A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6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451BFD3E" w14:textId="77777777" w:rsidR="009C6291" w:rsidRPr="00496FA3" w:rsidRDefault="009C6291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DCEFBAE" w14:textId="77777777" w:rsidR="009C6291" w:rsidRDefault="009C6291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689A18FA" w14:textId="77777777" w:rsidR="009C6291" w:rsidRDefault="009C6291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1BA7A6" wp14:editId="09FB71BC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A3F863" w14:textId="77777777" w:rsidR="00221A7A" w:rsidRPr="000877A4" w:rsidRDefault="00221A7A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7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42F63690" w14:textId="77777777" w:rsidR="009C6291" w:rsidRPr="000877A4" w:rsidRDefault="009C6291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46F864" wp14:editId="53B3C58E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42CAE1" w14:textId="77777777" w:rsidR="00221A7A" w:rsidRPr="008E02B2" w:rsidRDefault="00221A7A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8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37CBF22F" w14:textId="77777777" w:rsidR="009C6291" w:rsidRPr="008E02B2" w:rsidRDefault="009C6291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32AEBF64" wp14:editId="74F11AE5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B9E9B" w14:textId="77777777" w:rsidR="00221A7A" w:rsidRDefault="00221A7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9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521E4EEC" w14:textId="77777777" w:rsidR="009C6291" w:rsidRDefault="009C629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60A1AC8A" wp14:editId="356512F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B1BF1" w14:textId="77777777" w:rsidR="00221A7A" w:rsidRDefault="00221A7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0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31DE334C" w14:textId="77777777" w:rsidR="009C6291" w:rsidRDefault="009C629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7041E4">
      <w:headerReference w:type="default" r:id="rId17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59006" w14:textId="77777777" w:rsidR="00221A7A" w:rsidRDefault="00221A7A">
      <w:r>
        <w:separator/>
      </w:r>
    </w:p>
  </w:endnote>
  <w:endnote w:type="continuationSeparator" w:id="0">
    <w:p w14:paraId="61CE5FA0" w14:textId="77777777" w:rsidR="00221A7A" w:rsidRDefault="0022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51F45" w14:textId="77777777" w:rsidR="00221A7A" w:rsidRDefault="00221A7A">
      <w:r>
        <w:separator/>
      </w:r>
    </w:p>
  </w:footnote>
  <w:footnote w:type="continuationSeparator" w:id="0">
    <w:p w14:paraId="521A8004" w14:textId="77777777" w:rsidR="00221A7A" w:rsidRDefault="00221A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2C3CE" w14:textId="77777777" w:rsidR="00221A7A" w:rsidRDefault="00221A7A" w:rsidP="00640277">
    <w:pPr>
      <w:pStyle w:val="Header"/>
    </w:pPr>
  </w:p>
  <w:p w14:paraId="3A3EC087" w14:textId="77777777" w:rsidR="00221A7A" w:rsidRPr="008E167E" w:rsidRDefault="00254CF3" w:rsidP="008E167E">
    <w:pPr>
      <w:pStyle w:val="Header"/>
      <w:jc w:val="center"/>
      <w:rPr>
        <w:color w:val="FF0000"/>
        <w:sz w:val="30"/>
        <w:szCs w:val="30"/>
      </w:rPr>
    </w:pPr>
    <w:r>
      <w:rPr>
        <w:sz w:val="30"/>
        <w:szCs w:val="30"/>
      </w:rPr>
      <w:t>Novem</w:t>
    </w:r>
    <w:r w:rsidR="00221A7A">
      <w:rPr>
        <w:sz w:val="30"/>
        <w:szCs w:val="30"/>
      </w:rPr>
      <w:t>b</w:t>
    </w:r>
    <w:r>
      <w:rPr>
        <w:sz w:val="30"/>
        <w:szCs w:val="30"/>
      </w:rPr>
      <w:t>er 13</w:t>
    </w:r>
    <w:r w:rsidR="00221A7A" w:rsidRPr="008E167E">
      <w:rPr>
        <w:sz w:val="30"/>
        <w:szCs w:val="30"/>
      </w:rPr>
      <w:t>, 2015</w:t>
    </w:r>
  </w:p>
  <w:p w14:paraId="146CDD47" w14:textId="77777777" w:rsidR="00221A7A" w:rsidRPr="00C30DB9" w:rsidRDefault="00221A7A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65pt;height:10.6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847134"/>
    <w:multiLevelType w:val="hybridMultilevel"/>
    <w:tmpl w:val="581A5E24"/>
    <w:lvl w:ilvl="0" w:tplc="E738E77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3"/>
  </w:num>
  <w:num w:numId="13">
    <w:abstractNumId w:val="18"/>
  </w:num>
  <w:num w:numId="14">
    <w:abstractNumId w:val="17"/>
  </w:num>
  <w:num w:numId="15">
    <w:abstractNumId w:val="16"/>
  </w:num>
  <w:num w:numId="16">
    <w:abstractNumId w:val="20"/>
  </w:num>
  <w:num w:numId="17">
    <w:abstractNumId w:val="10"/>
  </w:num>
  <w:num w:numId="18">
    <w:abstractNumId w:val="19"/>
  </w:num>
  <w:num w:numId="19">
    <w:abstractNumId w:val="11"/>
  </w:num>
  <w:num w:numId="20">
    <w:abstractNumId w:val="12"/>
  </w:num>
  <w:num w:numId="21">
    <w:abstractNumId w:val="22"/>
  </w:num>
  <w:num w:numId="22">
    <w:abstractNumId w:val="1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11C57"/>
    <w:rsid w:val="000132C4"/>
    <w:rsid w:val="000167D6"/>
    <w:rsid w:val="000178FA"/>
    <w:rsid w:val="0002263D"/>
    <w:rsid w:val="00026750"/>
    <w:rsid w:val="00042218"/>
    <w:rsid w:val="00045DFB"/>
    <w:rsid w:val="00054EFA"/>
    <w:rsid w:val="00061A26"/>
    <w:rsid w:val="0007736E"/>
    <w:rsid w:val="000827E0"/>
    <w:rsid w:val="000877A4"/>
    <w:rsid w:val="000910BE"/>
    <w:rsid w:val="00095FB9"/>
    <w:rsid w:val="00097519"/>
    <w:rsid w:val="000979EE"/>
    <w:rsid w:val="000A058F"/>
    <w:rsid w:val="000A1729"/>
    <w:rsid w:val="000A2982"/>
    <w:rsid w:val="000B3373"/>
    <w:rsid w:val="000C2ED6"/>
    <w:rsid w:val="000D1012"/>
    <w:rsid w:val="000D280E"/>
    <w:rsid w:val="000D4FCB"/>
    <w:rsid w:val="000D5D3D"/>
    <w:rsid w:val="000E046B"/>
    <w:rsid w:val="000E32BD"/>
    <w:rsid w:val="000F2857"/>
    <w:rsid w:val="000F517A"/>
    <w:rsid w:val="000F6884"/>
    <w:rsid w:val="00110A0E"/>
    <w:rsid w:val="0012381B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4844"/>
    <w:rsid w:val="001776EA"/>
    <w:rsid w:val="00181694"/>
    <w:rsid w:val="00181996"/>
    <w:rsid w:val="001844BF"/>
    <w:rsid w:val="00184C67"/>
    <w:rsid w:val="00185E91"/>
    <w:rsid w:val="00187C42"/>
    <w:rsid w:val="00190D60"/>
    <w:rsid w:val="00194765"/>
    <w:rsid w:val="001A4250"/>
    <w:rsid w:val="001B32F2"/>
    <w:rsid w:val="001B364E"/>
    <w:rsid w:val="001B40A3"/>
    <w:rsid w:val="001B6E35"/>
    <w:rsid w:val="001C2B0C"/>
    <w:rsid w:val="001C3BA6"/>
    <w:rsid w:val="001E5185"/>
    <w:rsid w:val="001E5289"/>
    <w:rsid w:val="001F1F28"/>
    <w:rsid w:val="001F5E64"/>
    <w:rsid w:val="001F7C6E"/>
    <w:rsid w:val="00201B99"/>
    <w:rsid w:val="0020235E"/>
    <w:rsid w:val="002044E2"/>
    <w:rsid w:val="00212416"/>
    <w:rsid w:val="00213DB3"/>
    <w:rsid w:val="00215570"/>
    <w:rsid w:val="00221A7A"/>
    <w:rsid w:val="00222136"/>
    <w:rsid w:val="00222967"/>
    <w:rsid w:val="00222EC5"/>
    <w:rsid w:val="0022512B"/>
    <w:rsid w:val="0023179B"/>
    <w:rsid w:val="00236358"/>
    <w:rsid w:val="00236FD0"/>
    <w:rsid w:val="002430FB"/>
    <w:rsid w:val="00243273"/>
    <w:rsid w:val="002446D8"/>
    <w:rsid w:val="00245697"/>
    <w:rsid w:val="00254CF3"/>
    <w:rsid w:val="00267E1A"/>
    <w:rsid w:val="00272F9D"/>
    <w:rsid w:val="002754E3"/>
    <w:rsid w:val="00283011"/>
    <w:rsid w:val="00284F12"/>
    <w:rsid w:val="002906B8"/>
    <w:rsid w:val="00290A73"/>
    <w:rsid w:val="00296032"/>
    <w:rsid w:val="00297586"/>
    <w:rsid w:val="002A0B7B"/>
    <w:rsid w:val="002A2E34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DA"/>
    <w:rsid w:val="002D6285"/>
    <w:rsid w:val="002E1A82"/>
    <w:rsid w:val="002F0AEB"/>
    <w:rsid w:val="002F580B"/>
    <w:rsid w:val="003031CB"/>
    <w:rsid w:val="00307059"/>
    <w:rsid w:val="003162DA"/>
    <w:rsid w:val="00321847"/>
    <w:rsid w:val="00323BFA"/>
    <w:rsid w:val="003244AC"/>
    <w:rsid w:val="003251ED"/>
    <w:rsid w:val="003305FE"/>
    <w:rsid w:val="00331179"/>
    <w:rsid w:val="003325AE"/>
    <w:rsid w:val="0033356B"/>
    <w:rsid w:val="0033446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5824"/>
    <w:rsid w:val="00392490"/>
    <w:rsid w:val="003926A5"/>
    <w:rsid w:val="00394243"/>
    <w:rsid w:val="00394ED5"/>
    <w:rsid w:val="003953D7"/>
    <w:rsid w:val="003A44AF"/>
    <w:rsid w:val="003B7587"/>
    <w:rsid w:val="003C144A"/>
    <w:rsid w:val="003C1C93"/>
    <w:rsid w:val="003C2170"/>
    <w:rsid w:val="003C3BF1"/>
    <w:rsid w:val="003D1BEE"/>
    <w:rsid w:val="003D5284"/>
    <w:rsid w:val="003E0B50"/>
    <w:rsid w:val="003E0ED7"/>
    <w:rsid w:val="003F190E"/>
    <w:rsid w:val="00405B89"/>
    <w:rsid w:val="00407311"/>
    <w:rsid w:val="00407BFF"/>
    <w:rsid w:val="004203BE"/>
    <w:rsid w:val="0042184E"/>
    <w:rsid w:val="00424201"/>
    <w:rsid w:val="00424B84"/>
    <w:rsid w:val="004261A2"/>
    <w:rsid w:val="00427A31"/>
    <w:rsid w:val="00430A59"/>
    <w:rsid w:val="00435C35"/>
    <w:rsid w:val="0043749F"/>
    <w:rsid w:val="00442279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E09C7"/>
    <w:rsid w:val="004E4C51"/>
    <w:rsid w:val="004E797D"/>
    <w:rsid w:val="004F24EF"/>
    <w:rsid w:val="004F5B2E"/>
    <w:rsid w:val="00512C1D"/>
    <w:rsid w:val="00515C80"/>
    <w:rsid w:val="00516F08"/>
    <w:rsid w:val="00523ABD"/>
    <w:rsid w:val="00524BBD"/>
    <w:rsid w:val="00530AF1"/>
    <w:rsid w:val="00536819"/>
    <w:rsid w:val="00537588"/>
    <w:rsid w:val="005410FE"/>
    <w:rsid w:val="00543E2F"/>
    <w:rsid w:val="005506E3"/>
    <w:rsid w:val="005525EA"/>
    <w:rsid w:val="005577F7"/>
    <w:rsid w:val="00561194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666B"/>
    <w:rsid w:val="005E7DA0"/>
    <w:rsid w:val="005F25A6"/>
    <w:rsid w:val="005F5009"/>
    <w:rsid w:val="0060180C"/>
    <w:rsid w:val="00605769"/>
    <w:rsid w:val="00615418"/>
    <w:rsid w:val="006165FD"/>
    <w:rsid w:val="006179D7"/>
    <w:rsid w:val="00620148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21873"/>
    <w:rsid w:val="00730D8F"/>
    <w:rsid w:val="00733748"/>
    <w:rsid w:val="0074030C"/>
    <w:rsid w:val="00740E6D"/>
    <w:rsid w:val="00741D0A"/>
    <w:rsid w:val="00742189"/>
    <w:rsid w:val="00754090"/>
    <w:rsid w:val="00756F12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6A33"/>
    <w:rsid w:val="007B6A83"/>
    <w:rsid w:val="007C04DA"/>
    <w:rsid w:val="007C1D64"/>
    <w:rsid w:val="007C2757"/>
    <w:rsid w:val="007C7489"/>
    <w:rsid w:val="007D138D"/>
    <w:rsid w:val="007D6E56"/>
    <w:rsid w:val="007D7F35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27CD4"/>
    <w:rsid w:val="0083153E"/>
    <w:rsid w:val="00832BB4"/>
    <w:rsid w:val="00834447"/>
    <w:rsid w:val="008350A6"/>
    <w:rsid w:val="00835E85"/>
    <w:rsid w:val="00841065"/>
    <w:rsid w:val="0084273F"/>
    <w:rsid w:val="00844145"/>
    <w:rsid w:val="0084572D"/>
    <w:rsid w:val="00851A42"/>
    <w:rsid w:val="00852988"/>
    <w:rsid w:val="00857DFF"/>
    <w:rsid w:val="008609A7"/>
    <w:rsid w:val="00865E38"/>
    <w:rsid w:val="008741B7"/>
    <w:rsid w:val="008807A0"/>
    <w:rsid w:val="008906FF"/>
    <w:rsid w:val="00892409"/>
    <w:rsid w:val="00892B10"/>
    <w:rsid w:val="008A0005"/>
    <w:rsid w:val="008B3BD9"/>
    <w:rsid w:val="008B536F"/>
    <w:rsid w:val="008C4AC8"/>
    <w:rsid w:val="008C72D2"/>
    <w:rsid w:val="008C7FE0"/>
    <w:rsid w:val="008D0949"/>
    <w:rsid w:val="008D21C3"/>
    <w:rsid w:val="008D5A62"/>
    <w:rsid w:val="008E02B2"/>
    <w:rsid w:val="008E167E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13C5"/>
    <w:rsid w:val="009238DB"/>
    <w:rsid w:val="00925343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4798"/>
    <w:rsid w:val="009F08D6"/>
    <w:rsid w:val="009F2C50"/>
    <w:rsid w:val="00A01F2D"/>
    <w:rsid w:val="00A10107"/>
    <w:rsid w:val="00A1427B"/>
    <w:rsid w:val="00A15C47"/>
    <w:rsid w:val="00A16EBC"/>
    <w:rsid w:val="00A17821"/>
    <w:rsid w:val="00A17FC2"/>
    <w:rsid w:val="00A26E75"/>
    <w:rsid w:val="00A31EB1"/>
    <w:rsid w:val="00A3453A"/>
    <w:rsid w:val="00A41F9B"/>
    <w:rsid w:val="00A57BF1"/>
    <w:rsid w:val="00A6382C"/>
    <w:rsid w:val="00A70247"/>
    <w:rsid w:val="00A71926"/>
    <w:rsid w:val="00A72C57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247D4"/>
    <w:rsid w:val="00B30C94"/>
    <w:rsid w:val="00B31073"/>
    <w:rsid w:val="00B43B42"/>
    <w:rsid w:val="00B44115"/>
    <w:rsid w:val="00B449D0"/>
    <w:rsid w:val="00B53D63"/>
    <w:rsid w:val="00B541B3"/>
    <w:rsid w:val="00B55040"/>
    <w:rsid w:val="00B55990"/>
    <w:rsid w:val="00B56172"/>
    <w:rsid w:val="00B62ACF"/>
    <w:rsid w:val="00B6442B"/>
    <w:rsid w:val="00B70CE4"/>
    <w:rsid w:val="00B71E36"/>
    <w:rsid w:val="00B731BC"/>
    <w:rsid w:val="00B80D63"/>
    <w:rsid w:val="00B87FC2"/>
    <w:rsid w:val="00BA2F3C"/>
    <w:rsid w:val="00BA396A"/>
    <w:rsid w:val="00BA7E32"/>
    <w:rsid w:val="00BB44B6"/>
    <w:rsid w:val="00BB622F"/>
    <w:rsid w:val="00BB757B"/>
    <w:rsid w:val="00BD1DAC"/>
    <w:rsid w:val="00BD46A2"/>
    <w:rsid w:val="00BD709F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7709"/>
    <w:rsid w:val="00C71751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722C"/>
    <w:rsid w:val="00CD4651"/>
    <w:rsid w:val="00CD5351"/>
    <w:rsid w:val="00CE3037"/>
    <w:rsid w:val="00CE470C"/>
    <w:rsid w:val="00CE6A69"/>
    <w:rsid w:val="00CE7A71"/>
    <w:rsid w:val="00CF17E1"/>
    <w:rsid w:val="00CF2204"/>
    <w:rsid w:val="00D007A0"/>
    <w:rsid w:val="00D026D5"/>
    <w:rsid w:val="00D05582"/>
    <w:rsid w:val="00D12DA3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502D3"/>
    <w:rsid w:val="00D53217"/>
    <w:rsid w:val="00D55332"/>
    <w:rsid w:val="00D733DB"/>
    <w:rsid w:val="00D758A0"/>
    <w:rsid w:val="00D8493E"/>
    <w:rsid w:val="00DA569A"/>
    <w:rsid w:val="00DB077A"/>
    <w:rsid w:val="00DB29C3"/>
    <w:rsid w:val="00DB4BAE"/>
    <w:rsid w:val="00DB72A0"/>
    <w:rsid w:val="00DC107B"/>
    <w:rsid w:val="00DC2208"/>
    <w:rsid w:val="00DD260D"/>
    <w:rsid w:val="00DD4680"/>
    <w:rsid w:val="00DE1BE1"/>
    <w:rsid w:val="00DE41AF"/>
    <w:rsid w:val="00DE6876"/>
    <w:rsid w:val="00DE68B8"/>
    <w:rsid w:val="00DE7BCA"/>
    <w:rsid w:val="00DF3CC2"/>
    <w:rsid w:val="00DF4462"/>
    <w:rsid w:val="00E01AC0"/>
    <w:rsid w:val="00E10541"/>
    <w:rsid w:val="00E1385A"/>
    <w:rsid w:val="00E15F84"/>
    <w:rsid w:val="00E1745D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542CD"/>
    <w:rsid w:val="00E56A02"/>
    <w:rsid w:val="00E624DB"/>
    <w:rsid w:val="00E62743"/>
    <w:rsid w:val="00E721E4"/>
    <w:rsid w:val="00E76CCF"/>
    <w:rsid w:val="00E80947"/>
    <w:rsid w:val="00E9220C"/>
    <w:rsid w:val="00E97DCF"/>
    <w:rsid w:val="00EA30F3"/>
    <w:rsid w:val="00EA4923"/>
    <w:rsid w:val="00EA57E3"/>
    <w:rsid w:val="00EB10EA"/>
    <w:rsid w:val="00EB3554"/>
    <w:rsid w:val="00EB7A30"/>
    <w:rsid w:val="00EC3309"/>
    <w:rsid w:val="00EC3FEA"/>
    <w:rsid w:val="00EC6DD8"/>
    <w:rsid w:val="00ED1663"/>
    <w:rsid w:val="00ED472B"/>
    <w:rsid w:val="00ED662D"/>
    <w:rsid w:val="00ED77F1"/>
    <w:rsid w:val="00EE33F0"/>
    <w:rsid w:val="00EE6346"/>
    <w:rsid w:val="00EF3453"/>
    <w:rsid w:val="00F06C06"/>
    <w:rsid w:val="00F12F72"/>
    <w:rsid w:val="00F13DB4"/>
    <w:rsid w:val="00F14593"/>
    <w:rsid w:val="00F24D51"/>
    <w:rsid w:val="00F340E7"/>
    <w:rsid w:val="00F36E14"/>
    <w:rsid w:val="00F46A00"/>
    <w:rsid w:val="00F541D6"/>
    <w:rsid w:val="00F575C2"/>
    <w:rsid w:val="00F6665B"/>
    <w:rsid w:val="00F76814"/>
    <w:rsid w:val="00F7747A"/>
    <w:rsid w:val="00F87348"/>
    <w:rsid w:val="00F93F63"/>
    <w:rsid w:val="00F94F6B"/>
    <w:rsid w:val="00FB1767"/>
    <w:rsid w:val="00FB391C"/>
    <w:rsid w:val="00FB3F97"/>
    <w:rsid w:val="00FB7BAE"/>
    <w:rsid w:val="00FC3BB9"/>
    <w:rsid w:val="00FD3F69"/>
    <w:rsid w:val="00FD6544"/>
    <w:rsid w:val="00FD6B42"/>
    <w:rsid w:val="00FE3ACD"/>
    <w:rsid w:val="00FF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21C08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20.png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30.png"/><Relationship Id="rId16" Type="http://schemas.openxmlformats.org/officeDocument/2006/relationships/image" Target="media/image40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quizlet.com/98183656/flashcards" TargetMode="External"/><Relationship Id="rId10" Type="http://schemas.openxmlformats.org/officeDocument/2006/relationships/hyperlink" Target="https://quizlet.com/98183656/flashcard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2F552-A435-6B4D-80B2-845B33824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251</TotalTime>
  <Pages>2</Pages>
  <Words>171</Words>
  <Characters>978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92</cp:revision>
  <cp:lastPrinted>2015-09-07T20:27:00Z</cp:lastPrinted>
  <dcterms:created xsi:type="dcterms:W3CDTF">2015-10-07T02:43:00Z</dcterms:created>
  <dcterms:modified xsi:type="dcterms:W3CDTF">2015-11-14T06:37:00Z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